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4D2" w:rsidRPr="00543E0B" w:rsidRDefault="002244D2" w:rsidP="00420CA8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“E”</w:t>
      </w:r>
    </w:p>
    <w:p w:rsidR="002244D2" w:rsidRDefault="002244D2" w:rsidP="00420CA8">
      <w:pPr>
        <w:pStyle w:val="BodyText"/>
        <w:spacing w:line="360" w:lineRule="auto"/>
        <w:jc w:val="center"/>
      </w:pPr>
    </w:p>
    <w:p w:rsidR="002244D2" w:rsidRDefault="002244D2" w:rsidP="00420CA8">
      <w:pPr>
        <w:tabs>
          <w:tab w:val="left" w:pos="708"/>
          <w:tab w:val="left" w:pos="7560"/>
        </w:tabs>
        <w:autoSpaceDE w:val="0"/>
        <w:autoSpaceDN w:val="0"/>
        <w:adjustRightInd w:val="0"/>
        <w:rPr>
          <w:rFonts w:ascii="Times-Bold" w:hAnsi="Times-Bold" w:cs="Times-Bold"/>
          <w:b/>
          <w:bCs/>
        </w:rPr>
      </w:pPr>
      <w:r>
        <w:tab/>
      </w:r>
      <w:r>
        <w:tab/>
      </w:r>
    </w:p>
    <w:p w:rsidR="002244D2" w:rsidRDefault="002244D2" w:rsidP="00420CA8">
      <w:pPr>
        <w:autoSpaceDE w:val="0"/>
        <w:autoSpaceDN w:val="0"/>
        <w:adjustRightInd w:val="0"/>
        <w:rPr>
          <w:rFonts w:ascii="Times-Bold" w:hAnsi="Times-Bold" w:cs="Times-Bold"/>
          <w:b/>
          <w:bCs/>
        </w:rPr>
      </w:pPr>
      <w:r>
        <w:rPr>
          <w:rFonts w:ascii="Times-Bold" w:hAnsi="Times-Bold" w:cs="Times-Bold"/>
          <w:b/>
          <w:bCs/>
        </w:rPr>
        <w:t xml:space="preserve">FOGLIO NOTIZIE PER </w:t>
      </w:r>
      <w:smartTag w:uri="urn:schemas-microsoft-com:office:smarttags" w:element="PersonName">
        <w:smartTagPr>
          <w:attr w:name="ProductID" w:val="LA PROCEDURA DI"/>
        </w:smartTagPr>
        <w:r>
          <w:rPr>
            <w:rFonts w:ascii="Times-Bold" w:hAnsi="Times-Bold" w:cs="Times-Bold"/>
            <w:b/>
            <w:bCs/>
          </w:rPr>
          <w:t>LA PROCEDURA DI</w:t>
        </w:r>
      </w:smartTag>
      <w:r>
        <w:rPr>
          <w:rFonts w:ascii="Times-Bold" w:hAnsi="Times-Bold" w:cs="Times-Bold"/>
          <w:b/>
          <w:bCs/>
        </w:rPr>
        <w:t xml:space="preserve"> MOBILITA’</w:t>
      </w:r>
    </w:p>
    <w:p w:rsidR="002244D2" w:rsidRDefault="002244D2" w:rsidP="00420CA8">
      <w:pPr>
        <w:pStyle w:val="BodyText"/>
        <w:spacing w:line="360" w:lineRule="auto"/>
        <w:jc w:val="center"/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Cognome................................................................... Nome..................................................................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Luogo di nascita......................................................... data di nascita............../........../..........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Residente a..............................CAP ………..in Via......................................................n.........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Domiciliato a.............................CAP ……….in Via......................................................n.........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Telefono……………….E-mail………………………………………………………………..………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Azienda o Ente di provenienza </w:t>
      </w:r>
      <w:r>
        <w:rPr>
          <w:rFonts w:ascii="Times-Roman" w:hAnsi="Times-Roman" w:cs="Times-Roman"/>
          <w:sz w:val="16"/>
          <w:szCs w:val="16"/>
        </w:rPr>
        <w:t>…</w:t>
      </w:r>
      <w:r>
        <w:rPr>
          <w:rFonts w:ascii="Times-Roman" w:hAnsi="Times-Roman" w:cs="Times-Roman"/>
        </w:rPr>
        <w:t>……………………………………………………………..……….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Profilo Prof.le.............................................................................................................................………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Categoria e fascia economica /Ruolo………………………................................................................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Data di assunzione (</w:t>
      </w:r>
      <w:r w:rsidRPr="004B2298">
        <w:rPr>
          <w:rFonts w:ascii="Times-Roman" w:hAnsi="Times-Roman" w:cs="Times-Roman"/>
          <w:sz w:val="20"/>
          <w:szCs w:val="20"/>
        </w:rPr>
        <w:t>a tempo indeterminato</w:t>
      </w:r>
      <w:r>
        <w:rPr>
          <w:rFonts w:ascii="Times-Roman" w:hAnsi="Times-Roman" w:cs="Times-Roman"/>
        </w:rPr>
        <w:t>)...............................................................................................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Sede di lavoro attuale.............................................................................................................................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Rapporto di lavoro Part-Time        SI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(dal…………………)         NO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Tipologia orario.....................................................................................................................................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Titolo di studio/specializzazione……………………………………………………………………...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</w:rPr>
        <w:t xml:space="preserve">Superamento periodo di prova      SI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           NO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</w:t>
      </w:r>
    </w:p>
    <w:p w:rsidR="002244D2" w:rsidRPr="004B2298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1) Riepilogo delle assenze a vario titolo (escluse le ferie)…………………………………… 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……………………………………………………………………………………………………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2) Ferie residue alla data attuale…………………………………………………………………..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3) Procedimenti disciplinari    NO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           SI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   Esito.........................................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Pr="00B4600D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>4) Idoneità alla mansione: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>SI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 xml:space="preserve">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     SI, </w:t>
      </w:r>
      <w:r w:rsidRPr="00B4600D">
        <w:rPr>
          <w:rFonts w:ascii="Times-Roman" w:hAnsi="Times-Roman" w:cs="Times-Roman"/>
          <w:sz w:val="20"/>
          <w:szCs w:val="20"/>
        </w:rPr>
        <w:t>con limitazioni</w:t>
      </w:r>
      <w:r>
        <w:rPr>
          <w:rFonts w:ascii="Times-Roman" w:hAnsi="Times-Roman" w:cs="Times-Roman"/>
        </w:rPr>
        <w:t xml:space="preserve">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</w:p>
    <w:p w:rsidR="002244D2" w:rsidRDefault="002244D2" w:rsidP="00420CA8">
      <w:pPr>
        <w:autoSpaceDE w:val="0"/>
        <w:autoSpaceDN w:val="0"/>
        <w:adjustRightInd w:val="0"/>
        <w:ind w:left="4248" w:firstLine="708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NO, </w:t>
      </w:r>
      <w:r>
        <w:rPr>
          <w:rFonts w:ascii="Times-Roman" w:hAnsi="Times-Roman" w:cs="Times-Roman"/>
          <w:sz w:val="20"/>
          <w:szCs w:val="20"/>
        </w:rPr>
        <w:t>t</w:t>
      </w:r>
      <w:r w:rsidRPr="00B4600D">
        <w:rPr>
          <w:rFonts w:ascii="Times-Roman" w:hAnsi="Times-Roman" w:cs="Times-Roman"/>
          <w:sz w:val="20"/>
          <w:szCs w:val="20"/>
        </w:rPr>
        <w:t>emporanea</w:t>
      </w:r>
      <w:r>
        <w:rPr>
          <w:rFonts w:ascii="Times-Roman" w:hAnsi="Times-Roman" w:cs="Times-Roman"/>
        </w:rPr>
        <w:t xml:space="preserve">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      NO </w:t>
      </w:r>
      <w:r>
        <w:rPr>
          <w:rFonts w:ascii="Times-Roman" w:hAnsi="Times-Roman" w:cs="Times-Roman"/>
          <w:sz w:val="20"/>
          <w:szCs w:val="20"/>
        </w:rPr>
        <w:t>p</w:t>
      </w:r>
      <w:r w:rsidRPr="00B4600D">
        <w:rPr>
          <w:rFonts w:ascii="Times-Roman" w:hAnsi="Times-Roman" w:cs="Times-Roman"/>
          <w:sz w:val="20"/>
          <w:szCs w:val="20"/>
        </w:rPr>
        <w:t>ermanente</w:t>
      </w:r>
      <w:r>
        <w:rPr>
          <w:rFonts w:ascii="Times-Roman" w:hAnsi="Times-Roman" w:cs="Times-Roman"/>
          <w:sz w:val="20"/>
          <w:szCs w:val="20"/>
        </w:rPr>
        <w:t xml:space="preserve">     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Nel caso sia stata contrassegnata la casella NO, specificare l’Organismo che ha disposto il provvedimento: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Medico Competente              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                Collegio Medico Legale         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</w:p>
    <w:p w:rsidR="002244D2" w:rsidRPr="00B4600D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5) Attività ex L.266/91……………………………………………………………………………. (</w:t>
      </w:r>
      <w:r w:rsidRPr="005C0099">
        <w:rPr>
          <w:rFonts w:ascii="Times-Roman" w:hAnsi="Times-Roman" w:cs="Times-Roman"/>
          <w:sz w:val="20"/>
          <w:szCs w:val="20"/>
        </w:rPr>
        <w:t>attività di volontariato, protezione civile, etc</w:t>
      </w:r>
      <w:r>
        <w:rPr>
          <w:rFonts w:ascii="Times-Roman" w:hAnsi="Times-Roman" w:cs="Times-Roman"/>
        </w:rPr>
        <w:t>...)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6) Appartenenza a categoria protetta: 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7) Procedimenti penali in corso          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8) Condanne penali riportate  </w:t>
      </w:r>
      <w:r w:rsidRPr="00B015B8"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t xml:space="preserve">            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9) Godimento benefici art.33  L. 104/92</w:t>
      </w:r>
      <w:r w:rsidRPr="00B015B8"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t xml:space="preserve">    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</w:rPr>
        <w:t>10) Godimento benefici art.79 D. Lgs. 267/2000</w:t>
      </w:r>
      <w:r w:rsidRPr="00B015B8"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t xml:space="preserve"> 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(</w:t>
      </w:r>
      <w:r w:rsidRPr="005C0099">
        <w:rPr>
          <w:rFonts w:ascii="Times-Roman" w:hAnsi="Times-Roman" w:cs="Times-Roman"/>
          <w:sz w:val="20"/>
          <w:szCs w:val="20"/>
        </w:rPr>
        <w:t>componenti dei consigli comunali, provinciali, metropolitani, c</w:t>
      </w:r>
      <w:r>
        <w:rPr>
          <w:rFonts w:ascii="Times-Roman" w:hAnsi="Times-Roman" w:cs="Times-Roman"/>
          <w:sz w:val="20"/>
          <w:szCs w:val="20"/>
        </w:rPr>
        <w:t xml:space="preserve">ircoscrizionali, delle comunità </w:t>
      </w:r>
      <w:r w:rsidRPr="005C0099">
        <w:rPr>
          <w:rFonts w:ascii="Times-Roman" w:hAnsi="Times-Roman" w:cs="Times-Roman"/>
          <w:sz w:val="20"/>
          <w:szCs w:val="20"/>
        </w:rPr>
        <w:t>montane, etc.)</w:t>
      </w:r>
    </w:p>
    <w:p w:rsidR="002244D2" w:rsidRPr="005C0099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11) Incarichi istituzionali..........................................................................................................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12) Incarichi sindacali.............................................................................................................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13) Contenzioso in atto inerente provvedimenti di inquadramento.........................................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...............................................................................................................................................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14) Accertamento sanitario in corso.......................................................................................</w:t>
      </w:r>
    </w:p>
    <w:p w:rsidR="002244D2" w:rsidRPr="005C0099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Bold" w:hAnsi="Times-Bold" w:cs="Times-Bold"/>
          <w:b/>
          <w:bCs/>
        </w:rPr>
        <w:t xml:space="preserve">N.B.: </w:t>
      </w:r>
      <w:r w:rsidRPr="005C0099">
        <w:rPr>
          <w:rFonts w:ascii="Times-Roman" w:hAnsi="Times-Roman" w:cs="Times-Roman"/>
          <w:sz w:val="20"/>
          <w:szCs w:val="20"/>
        </w:rPr>
        <w:t xml:space="preserve">I punti 1) e 3) sono da riferirsi all’ultimo </w:t>
      </w:r>
      <w:r>
        <w:rPr>
          <w:rFonts w:ascii="Times-Roman" w:hAnsi="Times-Roman" w:cs="Times-Roman"/>
          <w:sz w:val="20"/>
          <w:szCs w:val="20"/>
        </w:rPr>
        <w:t>triennio</w:t>
      </w:r>
      <w:r w:rsidRPr="005C0099">
        <w:rPr>
          <w:rFonts w:ascii="Times-Roman" w:hAnsi="Times-Roman" w:cs="Times-Roman"/>
          <w:sz w:val="20"/>
          <w:szCs w:val="20"/>
        </w:rPr>
        <w:t>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</w:t>
      </w:r>
      <w:r w:rsidRPr="005C0099">
        <w:rPr>
          <w:rFonts w:ascii="Times-Roman" w:hAnsi="Times-Roman" w:cs="Times-Roman"/>
          <w:sz w:val="20"/>
          <w:szCs w:val="20"/>
        </w:rPr>
        <w:t>In caso di risposta affermativa ai punti 7) e 14) è necessario specificare di che trattasi.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 w:rsidRPr="00C86EF4">
        <w:rPr>
          <w:rFonts w:ascii="Times-Roman" w:hAnsi="Times-Roman" w:cs="Times-Roman"/>
          <w:b/>
        </w:rPr>
        <w:t>Tutti i campi devono essere compilati, anche in caso di risposta negativa</w:t>
      </w:r>
      <w:r>
        <w:rPr>
          <w:rFonts w:ascii="Times-Roman" w:hAnsi="Times-Roman" w:cs="Times-Roman"/>
          <w:sz w:val="20"/>
          <w:szCs w:val="20"/>
        </w:rPr>
        <w:t>.</w:t>
      </w:r>
    </w:p>
    <w:p w:rsidR="002244D2" w:rsidRPr="005C0099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2244D2" w:rsidRDefault="002244D2" w:rsidP="00420CA8">
      <w:pPr>
        <w:jc w:val="both"/>
        <w:rPr>
          <w:sz w:val="20"/>
          <w:szCs w:val="20"/>
        </w:rPr>
      </w:pPr>
      <w:r>
        <w:rPr>
          <w:sz w:val="20"/>
          <w:szCs w:val="20"/>
        </w:rPr>
        <w:t>Il/la sottoscritto/a dichiara che quanto sopra riportato corrisponde a verità, assumendosene le piena responsabilità anche penale, ai sensi della normativa vigente.</w:t>
      </w:r>
    </w:p>
    <w:p w:rsidR="002244D2" w:rsidRDefault="002244D2" w:rsidP="00420CA8">
      <w:pPr>
        <w:jc w:val="both"/>
        <w:rPr>
          <w:sz w:val="20"/>
          <w:szCs w:val="20"/>
        </w:rPr>
      </w:pPr>
    </w:p>
    <w:p w:rsidR="002244D2" w:rsidRDefault="002244D2" w:rsidP="00420CA8">
      <w:pPr>
        <w:autoSpaceDE w:val="0"/>
        <w:autoSpaceDN w:val="0"/>
        <w:adjustRightInd w:val="0"/>
      </w:pPr>
      <w:r>
        <w:rPr>
          <w:rFonts w:ascii="Times-Roman" w:hAnsi="Times-Roman" w:cs="Times-Roman"/>
          <w:sz w:val="20"/>
          <w:szCs w:val="20"/>
        </w:rPr>
        <w:t xml:space="preserve">           </w:t>
      </w:r>
    </w:p>
    <w:p w:rsidR="002244D2" w:rsidRDefault="002244D2" w:rsidP="00420CA8">
      <w:pPr>
        <w:autoSpaceDE w:val="0"/>
        <w:autoSpaceDN w:val="0"/>
        <w:adjustRightInd w:val="0"/>
      </w:pPr>
      <w:r>
        <w:t xml:space="preserve">                                </w:t>
      </w:r>
    </w:p>
    <w:p w:rsidR="002244D2" w:rsidRPr="000700B3" w:rsidRDefault="002244D2" w:rsidP="00420CA8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 w:rsidRPr="000700B3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                     </w:t>
      </w:r>
      <w:r w:rsidRPr="000700B3">
        <w:rPr>
          <w:sz w:val="20"/>
          <w:szCs w:val="20"/>
        </w:rPr>
        <w:t xml:space="preserve"> </w:t>
      </w:r>
      <w:r w:rsidRPr="000700B3">
        <w:rPr>
          <w:b/>
          <w:sz w:val="20"/>
          <w:szCs w:val="20"/>
        </w:rPr>
        <w:t>TRATTAMENTO E TUTELA DEI DATI PERSONALI</w:t>
      </w:r>
    </w:p>
    <w:p w:rsidR="002244D2" w:rsidRPr="000700B3" w:rsidRDefault="002244D2" w:rsidP="00420CA8">
      <w:pPr>
        <w:pStyle w:val="BodyText"/>
        <w:jc w:val="center"/>
        <w:rPr>
          <w:b/>
          <w:sz w:val="20"/>
        </w:rPr>
      </w:pPr>
      <w:r w:rsidRPr="000700B3">
        <w:rPr>
          <w:b/>
          <w:sz w:val="20"/>
        </w:rPr>
        <w:t>INFORMATIVA SULLA PRIVACY</w:t>
      </w:r>
    </w:p>
    <w:p w:rsidR="002244D2" w:rsidRPr="00BF1C76" w:rsidRDefault="002244D2" w:rsidP="00420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0"/>
          <w:szCs w:val="20"/>
        </w:rPr>
      </w:pPr>
      <w:r w:rsidRPr="00BF1C76">
        <w:rPr>
          <w:sz w:val="20"/>
          <w:szCs w:val="20"/>
        </w:rPr>
        <w:t xml:space="preserve">L’Agenzia Regionale per </w:t>
      </w:r>
      <w:smartTag w:uri="urn:schemas-microsoft-com:office:smarttags" w:element="PersonName">
        <w:smartTagPr>
          <w:attr w:name="ProductID" w:val="la Protezione Ambientale"/>
        </w:smartTagPr>
        <w:r w:rsidRPr="00BF1C76">
          <w:rPr>
            <w:sz w:val="20"/>
            <w:szCs w:val="20"/>
          </w:rPr>
          <w:t>la Protezione Ambientale</w:t>
        </w:r>
      </w:smartTag>
      <w:r w:rsidRPr="00BF1C76">
        <w:rPr>
          <w:sz w:val="20"/>
          <w:szCs w:val="20"/>
        </w:rPr>
        <w:t xml:space="preserve"> del Lazio precisa che i dati personali forniti saranno trattati a norma del Regolamento (UE) 2016/679 del Parlamento Europeo e del Consiglio relativo alla protezione delle persone fisiche con riguardo al trattamento dei dati personali, nonché alla libera circolazione di tali dati che abroga la direttiva 95/46/CE, direttamente applicabile in tutti gli Stati membri dal 25 maggio 2018;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……….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>……………………………….</w:t>
      </w:r>
    </w:p>
    <w:p w:rsidR="002244D2" w:rsidRDefault="002244D2" w:rsidP="00420CA8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data                                                                                                     firma leggibile</w:t>
      </w:r>
    </w:p>
    <w:p w:rsidR="002244D2" w:rsidRPr="00543E0B" w:rsidRDefault="002244D2" w:rsidP="00420CA8">
      <w:pPr>
        <w:autoSpaceDE w:val="0"/>
        <w:autoSpaceDN w:val="0"/>
        <w:adjustRightInd w:val="0"/>
        <w:rPr>
          <w:b/>
          <w:u w:val="single"/>
        </w:rPr>
      </w:pPr>
      <w:r>
        <w:rPr>
          <w:rFonts w:ascii="Times-Roman" w:hAnsi="Times-Roman" w:cs="Times-Roman"/>
        </w:rPr>
        <w:t>(</w:t>
      </w:r>
      <w:r w:rsidRPr="00C86EF4">
        <w:rPr>
          <w:rFonts w:ascii="Times-Roman" w:hAnsi="Times-Roman" w:cs="Times-Roman"/>
          <w:i/>
        </w:rPr>
        <w:t>allegare copia documento di identità</w:t>
      </w:r>
      <w:r>
        <w:rPr>
          <w:rFonts w:ascii="Times-Roman" w:hAnsi="Times-Roman" w:cs="Times-Roman"/>
        </w:rPr>
        <w:t>)</w:t>
      </w:r>
    </w:p>
    <w:p w:rsidR="002244D2" w:rsidRPr="00543E0B" w:rsidRDefault="002244D2" w:rsidP="00420CA8">
      <w:pPr>
        <w:pStyle w:val="BodyText"/>
        <w:spacing w:line="360" w:lineRule="auto"/>
      </w:pPr>
    </w:p>
    <w:sectPr w:rsidR="002244D2" w:rsidRPr="00543E0B" w:rsidSect="001942AC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4D2" w:rsidRDefault="002244D2">
      <w:r>
        <w:separator/>
      </w:r>
    </w:p>
  </w:endnote>
  <w:endnote w:type="continuationSeparator" w:id="0">
    <w:p w:rsidR="002244D2" w:rsidRDefault="00224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4D2" w:rsidRDefault="002244D2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6704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2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4D2" w:rsidRDefault="002244D2">
    <w:pPr>
      <w:pStyle w:val="Footer"/>
    </w:pPr>
    <w:r>
      <w:rPr>
        <w:noProof/>
      </w:rPr>
      <w:pict>
        <v:line id=" 13" o:spid="_x0000_s2050" style="position:absolute;z-index:251658752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1" style="position:absolute;z-index:251657728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  <w:r w:rsidRPr="00956A2D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4D2" w:rsidRDefault="002244D2">
      <w:r>
        <w:separator/>
      </w:r>
    </w:p>
  </w:footnote>
  <w:footnote w:type="continuationSeparator" w:id="0">
    <w:p w:rsidR="002244D2" w:rsidRDefault="002244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10BE3"/>
    <w:rsid w:val="0001443F"/>
    <w:rsid w:val="00021F7D"/>
    <w:rsid w:val="000244D5"/>
    <w:rsid w:val="00027CA2"/>
    <w:rsid w:val="00030722"/>
    <w:rsid w:val="00030BBF"/>
    <w:rsid w:val="000339D8"/>
    <w:rsid w:val="00034902"/>
    <w:rsid w:val="00036B6D"/>
    <w:rsid w:val="000376AF"/>
    <w:rsid w:val="000413B4"/>
    <w:rsid w:val="000427B9"/>
    <w:rsid w:val="000436E1"/>
    <w:rsid w:val="00045B4E"/>
    <w:rsid w:val="000477C8"/>
    <w:rsid w:val="000478A7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77599"/>
    <w:rsid w:val="000859F6"/>
    <w:rsid w:val="0008623A"/>
    <w:rsid w:val="0009440F"/>
    <w:rsid w:val="00095B5A"/>
    <w:rsid w:val="0009717B"/>
    <w:rsid w:val="000A3C28"/>
    <w:rsid w:val="000A4109"/>
    <w:rsid w:val="000A6AED"/>
    <w:rsid w:val="000A7CF1"/>
    <w:rsid w:val="000B18B0"/>
    <w:rsid w:val="000B3550"/>
    <w:rsid w:val="000B5BE6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483E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4781"/>
    <w:rsid w:val="0012678E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4728"/>
    <w:rsid w:val="001451B5"/>
    <w:rsid w:val="00147A60"/>
    <w:rsid w:val="00151CE5"/>
    <w:rsid w:val="00157163"/>
    <w:rsid w:val="00160365"/>
    <w:rsid w:val="00163404"/>
    <w:rsid w:val="001642BA"/>
    <w:rsid w:val="0016477C"/>
    <w:rsid w:val="0018720B"/>
    <w:rsid w:val="00187FB2"/>
    <w:rsid w:val="001911FC"/>
    <w:rsid w:val="00193E3E"/>
    <w:rsid w:val="001942AC"/>
    <w:rsid w:val="00194501"/>
    <w:rsid w:val="00196C97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3DCC"/>
    <w:rsid w:val="001C6371"/>
    <w:rsid w:val="001D064C"/>
    <w:rsid w:val="001D07C5"/>
    <w:rsid w:val="001D0A16"/>
    <w:rsid w:val="001D62AA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2033FE"/>
    <w:rsid w:val="0020381C"/>
    <w:rsid w:val="00204E7E"/>
    <w:rsid w:val="0020587E"/>
    <w:rsid w:val="00207274"/>
    <w:rsid w:val="00210D44"/>
    <w:rsid w:val="00213AC0"/>
    <w:rsid w:val="00222445"/>
    <w:rsid w:val="00222977"/>
    <w:rsid w:val="002244D2"/>
    <w:rsid w:val="00225630"/>
    <w:rsid w:val="002307E4"/>
    <w:rsid w:val="00230DDF"/>
    <w:rsid w:val="002317BC"/>
    <w:rsid w:val="002343F7"/>
    <w:rsid w:val="002403E7"/>
    <w:rsid w:val="00240D6F"/>
    <w:rsid w:val="00241210"/>
    <w:rsid w:val="00241710"/>
    <w:rsid w:val="00242348"/>
    <w:rsid w:val="002425A4"/>
    <w:rsid w:val="00243B1D"/>
    <w:rsid w:val="00243B86"/>
    <w:rsid w:val="002463E0"/>
    <w:rsid w:val="00250C10"/>
    <w:rsid w:val="002530BA"/>
    <w:rsid w:val="00253A9F"/>
    <w:rsid w:val="00253DD7"/>
    <w:rsid w:val="0025501E"/>
    <w:rsid w:val="002567C4"/>
    <w:rsid w:val="0025725F"/>
    <w:rsid w:val="00257DBA"/>
    <w:rsid w:val="00261592"/>
    <w:rsid w:val="00262A5A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0DE8"/>
    <w:rsid w:val="0028219B"/>
    <w:rsid w:val="0028369F"/>
    <w:rsid w:val="00284F2D"/>
    <w:rsid w:val="00286668"/>
    <w:rsid w:val="002901DA"/>
    <w:rsid w:val="00290415"/>
    <w:rsid w:val="00292C79"/>
    <w:rsid w:val="00296C4E"/>
    <w:rsid w:val="002A304B"/>
    <w:rsid w:val="002A4821"/>
    <w:rsid w:val="002A5617"/>
    <w:rsid w:val="002A7258"/>
    <w:rsid w:val="002A7AB9"/>
    <w:rsid w:val="002B5F0D"/>
    <w:rsid w:val="002B7978"/>
    <w:rsid w:val="002C2409"/>
    <w:rsid w:val="002C5472"/>
    <w:rsid w:val="002C6504"/>
    <w:rsid w:val="002C708C"/>
    <w:rsid w:val="002D0349"/>
    <w:rsid w:val="002D10AF"/>
    <w:rsid w:val="002D529D"/>
    <w:rsid w:val="002D5463"/>
    <w:rsid w:val="002D73E2"/>
    <w:rsid w:val="002E3ACF"/>
    <w:rsid w:val="002E5DD7"/>
    <w:rsid w:val="002E79FA"/>
    <w:rsid w:val="002F07C8"/>
    <w:rsid w:val="002F2B10"/>
    <w:rsid w:val="002F3999"/>
    <w:rsid w:val="002F5996"/>
    <w:rsid w:val="002F7145"/>
    <w:rsid w:val="002F7BAC"/>
    <w:rsid w:val="00302C53"/>
    <w:rsid w:val="00303D4A"/>
    <w:rsid w:val="00307668"/>
    <w:rsid w:val="003076FC"/>
    <w:rsid w:val="0031060A"/>
    <w:rsid w:val="00312741"/>
    <w:rsid w:val="00312DC6"/>
    <w:rsid w:val="00313C0C"/>
    <w:rsid w:val="003143E0"/>
    <w:rsid w:val="0031694B"/>
    <w:rsid w:val="0031721B"/>
    <w:rsid w:val="00317A92"/>
    <w:rsid w:val="00322ED8"/>
    <w:rsid w:val="003248C9"/>
    <w:rsid w:val="00325FBE"/>
    <w:rsid w:val="0032713E"/>
    <w:rsid w:val="00327940"/>
    <w:rsid w:val="00332B8D"/>
    <w:rsid w:val="003342A5"/>
    <w:rsid w:val="00334879"/>
    <w:rsid w:val="00334E30"/>
    <w:rsid w:val="003356E6"/>
    <w:rsid w:val="003412AD"/>
    <w:rsid w:val="003415ED"/>
    <w:rsid w:val="00342599"/>
    <w:rsid w:val="00342F31"/>
    <w:rsid w:val="00343AB0"/>
    <w:rsid w:val="00344FB4"/>
    <w:rsid w:val="00351A55"/>
    <w:rsid w:val="003544E7"/>
    <w:rsid w:val="00354B40"/>
    <w:rsid w:val="00356D01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5D84"/>
    <w:rsid w:val="00390728"/>
    <w:rsid w:val="00392B6D"/>
    <w:rsid w:val="00397439"/>
    <w:rsid w:val="003979F6"/>
    <w:rsid w:val="003A22BA"/>
    <w:rsid w:val="003A53BA"/>
    <w:rsid w:val="003A5DD4"/>
    <w:rsid w:val="003A5FAE"/>
    <w:rsid w:val="003A7C75"/>
    <w:rsid w:val="003B296E"/>
    <w:rsid w:val="003B2C0A"/>
    <w:rsid w:val="003B3C3E"/>
    <w:rsid w:val="003C01D5"/>
    <w:rsid w:val="003C3380"/>
    <w:rsid w:val="003C5316"/>
    <w:rsid w:val="003C6950"/>
    <w:rsid w:val="003C7241"/>
    <w:rsid w:val="003D0441"/>
    <w:rsid w:val="003D117C"/>
    <w:rsid w:val="003D15DB"/>
    <w:rsid w:val="003D19DA"/>
    <w:rsid w:val="003D40D5"/>
    <w:rsid w:val="003D46A7"/>
    <w:rsid w:val="003D76D5"/>
    <w:rsid w:val="003D7807"/>
    <w:rsid w:val="003E2494"/>
    <w:rsid w:val="003E3635"/>
    <w:rsid w:val="003E3AF5"/>
    <w:rsid w:val="003E6BFE"/>
    <w:rsid w:val="003E769D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26E6"/>
    <w:rsid w:val="00423723"/>
    <w:rsid w:val="004264F1"/>
    <w:rsid w:val="0043273B"/>
    <w:rsid w:val="00433BAD"/>
    <w:rsid w:val="0043411A"/>
    <w:rsid w:val="00434390"/>
    <w:rsid w:val="00435A4F"/>
    <w:rsid w:val="00435D65"/>
    <w:rsid w:val="004408C9"/>
    <w:rsid w:val="00441114"/>
    <w:rsid w:val="00443798"/>
    <w:rsid w:val="004459AD"/>
    <w:rsid w:val="0044615C"/>
    <w:rsid w:val="004501E9"/>
    <w:rsid w:val="00450744"/>
    <w:rsid w:val="0045254C"/>
    <w:rsid w:val="004537E2"/>
    <w:rsid w:val="00453B51"/>
    <w:rsid w:val="00455FE2"/>
    <w:rsid w:val="0045781A"/>
    <w:rsid w:val="004638B8"/>
    <w:rsid w:val="00470760"/>
    <w:rsid w:val="00474E0E"/>
    <w:rsid w:val="00476516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3633"/>
    <w:rsid w:val="004A3FCF"/>
    <w:rsid w:val="004A595F"/>
    <w:rsid w:val="004A60F8"/>
    <w:rsid w:val="004A62F7"/>
    <w:rsid w:val="004A7BC5"/>
    <w:rsid w:val="004B0067"/>
    <w:rsid w:val="004B0CC6"/>
    <w:rsid w:val="004B2298"/>
    <w:rsid w:val="004B3335"/>
    <w:rsid w:val="004B59C5"/>
    <w:rsid w:val="004B6558"/>
    <w:rsid w:val="004C15ED"/>
    <w:rsid w:val="004C16CC"/>
    <w:rsid w:val="004C6E45"/>
    <w:rsid w:val="004E04E3"/>
    <w:rsid w:val="004E32A6"/>
    <w:rsid w:val="004E3847"/>
    <w:rsid w:val="004E3FDE"/>
    <w:rsid w:val="004E44D7"/>
    <w:rsid w:val="004F2B42"/>
    <w:rsid w:val="004F3050"/>
    <w:rsid w:val="004F58B0"/>
    <w:rsid w:val="004F664C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2082E"/>
    <w:rsid w:val="00526ECD"/>
    <w:rsid w:val="00527ABE"/>
    <w:rsid w:val="00531333"/>
    <w:rsid w:val="00534A27"/>
    <w:rsid w:val="00534D5F"/>
    <w:rsid w:val="005356F8"/>
    <w:rsid w:val="00535EAF"/>
    <w:rsid w:val="00536C1C"/>
    <w:rsid w:val="00543E0B"/>
    <w:rsid w:val="00544FD7"/>
    <w:rsid w:val="00546AC5"/>
    <w:rsid w:val="00546CD2"/>
    <w:rsid w:val="00547789"/>
    <w:rsid w:val="00551FF0"/>
    <w:rsid w:val="0055243E"/>
    <w:rsid w:val="00556F41"/>
    <w:rsid w:val="00560066"/>
    <w:rsid w:val="0056017D"/>
    <w:rsid w:val="0056205A"/>
    <w:rsid w:val="005637FC"/>
    <w:rsid w:val="00564D08"/>
    <w:rsid w:val="00564E1F"/>
    <w:rsid w:val="005711B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736"/>
    <w:rsid w:val="005A2AFF"/>
    <w:rsid w:val="005B4AF0"/>
    <w:rsid w:val="005B5461"/>
    <w:rsid w:val="005B7F4D"/>
    <w:rsid w:val="005C0099"/>
    <w:rsid w:val="005C0BD5"/>
    <w:rsid w:val="005C0FBD"/>
    <w:rsid w:val="005C146E"/>
    <w:rsid w:val="005C42BD"/>
    <w:rsid w:val="005C4FCD"/>
    <w:rsid w:val="005C5109"/>
    <w:rsid w:val="005C6151"/>
    <w:rsid w:val="005D1B41"/>
    <w:rsid w:val="005D1F78"/>
    <w:rsid w:val="005D4860"/>
    <w:rsid w:val="005D53A4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6F73"/>
    <w:rsid w:val="0062376B"/>
    <w:rsid w:val="00623942"/>
    <w:rsid w:val="006260A4"/>
    <w:rsid w:val="00627373"/>
    <w:rsid w:val="00632B22"/>
    <w:rsid w:val="00632F8F"/>
    <w:rsid w:val="00634E19"/>
    <w:rsid w:val="00635F79"/>
    <w:rsid w:val="0063796D"/>
    <w:rsid w:val="006402F8"/>
    <w:rsid w:val="00644CA5"/>
    <w:rsid w:val="00646D34"/>
    <w:rsid w:val="00646EEC"/>
    <w:rsid w:val="00647EA5"/>
    <w:rsid w:val="00654CB2"/>
    <w:rsid w:val="00660E59"/>
    <w:rsid w:val="00665E92"/>
    <w:rsid w:val="00667081"/>
    <w:rsid w:val="0066795B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11F6"/>
    <w:rsid w:val="0069294C"/>
    <w:rsid w:val="00693B0A"/>
    <w:rsid w:val="006962AF"/>
    <w:rsid w:val="006968F1"/>
    <w:rsid w:val="006979D8"/>
    <w:rsid w:val="006A1C36"/>
    <w:rsid w:val="006A3788"/>
    <w:rsid w:val="006A432A"/>
    <w:rsid w:val="006B13A5"/>
    <w:rsid w:val="006B1EC5"/>
    <w:rsid w:val="006B2761"/>
    <w:rsid w:val="006B33CD"/>
    <w:rsid w:val="006B36F3"/>
    <w:rsid w:val="006B4770"/>
    <w:rsid w:val="006B63B8"/>
    <w:rsid w:val="006B656B"/>
    <w:rsid w:val="006B7020"/>
    <w:rsid w:val="006B72F4"/>
    <w:rsid w:val="006C394B"/>
    <w:rsid w:val="006C6842"/>
    <w:rsid w:val="006C77FD"/>
    <w:rsid w:val="006D0C06"/>
    <w:rsid w:val="006D2EA7"/>
    <w:rsid w:val="006D4692"/>
    <w:rsid w:val="006D683A"/>
    <w:rsid w:val="006D773E"/>
    <w:rsid w:val="006D7B65"/>
    <w:rsid w:val="006E13EA"/>
    <w:rsid w:val="006E25B6"/>
    <w:rsid w:val="006E54E1"/>
    <w:rsid w:val="006E6DD8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35DF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3615D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1215"/>
    <w:rsid w:val="00772AF1"/>
    <w:rsid w:val="00773DFD"/>
    <w:rsid w:val="00777855"/>
    <w:rsid w:val="00777C50"/>
    <w:rsid w:val="007810FD"/>
    <w:rsid w:val="00781AB7"/>
    <w:rsid w:val="00782E90"/>
    <w:rsid w:val="00783285"/>
    <w:rsid w:val="0078358E"/>
    <w:rsid w:val="0078612B"/>
    <w:rsid w:val="00787827"/>
    <w:rsid w:val="00792BFC"/>
    <w:rsid w:val="00795A62"/>
    <w:rsid w:val="00795FB4"/>
    <w:rsid w:val="007A1DBA"/>
    <w:rsid w:val="007A26B8"/>
    <w:rsid w:val="007A2E08"/>
    <w:rsid w:val="007A3BDE"/>
    <w:rsid w:val="007A5D24"/>
    <w:rsid w:val="007B012A"/>
    <w:rsid w:val="007B1297"/>
    <w:rsid w:val="007B12EC"/>
    <w:rsid w:val="007B22BC"/>
    <w:rsid w:val="007B30E6"/>
    <w:rsid w:val="007B375C"/>
    <w:rsid w:val="007B3FD2"/>
    <w:rsid w:val="007C16CD"/>
    <w:rsid w:val="007C31EE"/>
    <w:rsid w:val="007C4134"/>
    <w:rsid w:val="007C4B28"/>
    <w:rsid w:val="007C5ACA"/>
    <w:rsid w:val="007C7786"/>
    <w:rsid w:val="007D0621"/>
    <w:rsid w:val="007D4075"/>
    <w:rsid w:val="007D5307"/>
    <w:rsid w:val="007E0EA8"/>
    <w:rsid w:val="007E3BC1"/>
    <w:rsid w:val="007E5BE8"/>
    <w:rsid w:val="007E7012"/>
    <w:rsid w:val="007E7C51"/>
    <w:rsid w:val="0080130D"/>
    <w:rsid w:val="008024D7"/>
    <w:rsid w:val="00806D36"/>
    <w:rsid w:val="00810453"/>
    <w:rsid w:val="00816D62"/>
    <w:rsid w:val="0081722F"/>
    <w:rsid w:val="0081726F"/>
    <w:rsid w:val="00817422"/>
    <w:rsid w:val="00822C41"/>
    <w:rsid w:val="008242CA"/>
    <w:rsid w:val="0082453D"/>
    <w:rsid w:val="00831976"/>
    <w:rsid w:val="0083410C"/>
    <w:rsid w:val="00840B5E"/>
    <w:rsid w:val="00840D81"/>
    <w:rsid w:val="008425D6"/>
    <w:rsid w:val="00842C85"/>
    <w:rsid w:val="008451BB"/>
    <w:rsid w:val="00846851"/>
    <w:rsid w:val="008518E0"/>
    <w:rsid w:val="00853FA1"/>
    <w:rsid w:val="00855268"/>
    <w:rsid w:val="008578C4"/>
    <w:rsid w:val="00857CAB"/>
    <w:rsid w:val="00862072"/>
    <w:rsid w:val="00862C2B"/>
    <w:rsid w:val="00862D57"/>
    <w:rsid w:val="00863DD8"/>
    <w:rsid w:val="008643AE"/>
    <w:rsid w:val="00867455"/>
    <w:rsid w:val="00867B1E"/>
    <w:rsid w:val="00870168"/>
    <w:rsid w:val="00874758"/>
    <w:rsid w:val="008800FB"/>
    <w:rsid w:val="008815D0"/>
    <w:rsid w:val="0088181B"/>
    <w:rsid w:val="008835A4"/>
    <w:rsid w:val="00883FA1"/>
    <w:rsid w:val="00892722"/>
    <w:rsid w:val="00894351"/>
    <w:rsid w:val="00894722"/>
    <w:rsid w:val="00894D03"/>
    <w:rsid w:val="008A0506"/>
    <w:rsid w:val="008A30D6"/>
    <w:rsid w:val="008A6289"/>
    <w:rsid w:val="008B17E1"/>
    <w:rsid w:val="008B3BAE"/>
    <w:rsid w:val="008C3C1A"/>
    <w:rsid w:val="008C41A7"/>
    <w:rsid w:val="008C4821"/>
    <w:rsid w:val="008D1703"/>
    <w:rsid w:val="008D6786"/>
    <w:rsid w:val="008E0A99"/>
    <w:rsid w:val="008E1186"/>
    <w:rsid w:val="008E1E2E"/>
    <w:rsid w:val="008E2645"/>
    <w:rsid w:val="008E32D7"/>
    <w:rsid w:val="008E7788"/>
    <w:rsid w:val="008F1CDF"/>
    <w:rsid w:val="008F583C"/>
    <w:rsid w:val="008F6352"/>
    <w:rsid w:val="008F6FE8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29EB"/>
    <w:rsid w:val="00943AA6"/>
    <w:rsid w:val="00944DC6"/>
    <w:rsid w:val="00944F44"/>
    <w:rsid w:val="00944F7D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0F4"/>
    <w:rsid w:val="0098460F"/>
    <w:rsid w:val="00984C35"/>
    <w:rsid w:val="00987F92"/>
    <w:rsid w:val="00992EEE"/>
    <w:rsid w:val="0099704C"/>
    <w:rsid w:val="009A14D8"/>
    <w:rsid w:val="009A3AF4"/>
    <w:rsid w:val="009A5B49"/>
    <w:rsid w:val="009A5BF3"/>
    <w:rsid w:val="009A6EBC"/>
    <w:rsid w:val="009A7B58"/>
    <w:rsid w:val="009B16F8"/>
    <w:rsid w:val="009B4BD3"/>
    <w:rsid w:val="009D09CD"/>
    <w:rsid w:val="009D0E6F"/>
    <w:rsid w:val="009D16D0"/>
    <w:rsid w:val="009E0CC5"/>
    <w:rsid w:val="009E1743"/>
    <w:rsid w:val="009E1918"/>
    <w:rsid w:val="009E2141"/>
    <w:rsid w:val="009E4928"/>
    <w:rsid w:val="009E62F2"/>
    <w:rsid w:val="009F2036"/>
    <w:rsid w:val="009F595D"/>
    <w:rsid w:val="00A00484"/>
    <w:rsid w:val="00A01596"/>
    <w:rsid w:val="00A0201F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4AEB"/>
    <w:rsid w:val="00A65098"/>
    <w:rsid w:val="00A6570A"/>
    <w:rsid w:val="00A66776"/>
    <w:rsid w:val="00A67FD2"/>
    <w:rsid w:val="00A70160"/>
    <w:rsid w:val="00A701E5"/>
    <w:rsid w:val="00A70F68"/>
    <w:rsid w:val="00A7340C"/>
    <w:rsid w:val="00A740A1"/>
    <w:rsid w:val="00A762BD"/>
    <w:rsid w:val="00A76A87"/>
    <w:rsid w:val="00A81196"/>
    <w:rsid w:val="00A83F1A"/>
    <w:rsid w:val="00A90601"/>
    <w:rsid w:val="00A90B19"/>
    <w:rsid w:val="00A93BF2"/>
    <w:rsid w:val="00A972BD"/>
    <w:rsid w:val="00A97848"/>
    <w:rsid w:val="00AA19BF"/>
    <w:rsid w:val="00AA2C75"/>
    <w:rsid w:val="00AA6541"/>
    <w:rsid w:val="00AB0549"/>
    <w:rsid w:val="00AB0AE0"/>
    <w:rsid w:val="00AB1071"/>
    <w:rsid w:val="00AB3671"/>
    <w:rsid w:val="00AB411C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26E"/>
    <w:rsid w:val="00AD3DFF"/>
    <w:rsid w:val="00AD5465"/>
    <w:rsid w:val="00AD69C6"/>
    <w:rsid w:val="00AD7F6F"/>
    <w:rsid w:val="00AE3E3F"/>
    <w:rsid w:val="00AE43C1"/>
    <w:rsid w:val="00AE57FE"/>
    <w:rsid w:val="00AF181C"/>
    <w:rsid w:val="00AF4C58"/>
    <w:rsid w:val="00B015B8"/>
    <w:rsid w:val="00B04598"/>
    <w:rsid w:val="00B06559"/>
    <w:rsid w:val="00B12290"/>
    <w:rsid w:val="00B13117"/>
    <w:rsid w:val="00B1405C"/>
    <w:rsid w:val="00B144D7"/>
    <w:rsid w:val="00B16598"/>
    <w:rsid w:val="00B218B7"/>
    <w:rsid w:val="00B224FA"/>
    <w:rsid w:val="00B25D97"/>
    <w:rsid w:val="00B30894"/>
    <w:rsid w:val="00B3371A"/>
    <w:rsid w:val="00B33F02"/>
    <w:rsid w:val="00B35616"/>
    <w:rsid w:val="00B36953"/>
    <w:rsid w:val="00B378D1"/>
    <w:rsid w:val="00B40022"/>
    <w:rsid w:val="00B4421E"/>
    <w:rsid w:val="00B44591"/>
    <w:rsid w:val="00B4600D"/>
    <w:rsid w:val="00B518A4"/>
    <w:rsid w:val="00B519C8"/>
    <w:rsid w:val="00B56DD9"/>
    <w:rsid w:val="00B5732D"/>
    <w:rsid w:val="00B57A57"/>
    <w:rsid w:val="00B60A85"/>
    <w:rsid w:val="00B62F83"/>
    <w:rsid w:val="00B67D1D"/>
    <w:rsid w:val="00B702B1"/>
    <w:rsid w:val="00B71769"/>
    <w:rsid w:val="00B73520"/>
    <w:rsid w:val="00B76466"/>
    <w:rsid w:val="00B77256"/>
    <w:rsid w:val="00B84034"/>
    <w:rsid w:val="00B851F3"/>
    <w:rsid w:val="00B907AE"/>
    <w:rsid w:val="00B92622"/>
    <w:rsid w:val="00B93D4C"/>
    <w:rsid w:val="00B94565"/>
    <w:rsid w:val="00B94FAD"/>
    <w:rsid w:val="00B97570"/>
    <w:rsid w:val="00B978B3"/>
    <w:rsid w:val="00BA09F7"/>
    <w:rsid w:val="00BA1B3B"/>
    <w:rsid w:val="00BA271D"/>
    <w:rsid w:val="00BA5BEB"/>
    <w:rsid w:val="00BB1E2A"/>
    <w:rsid w:val="00BB52CD"/>
    <w:rsid w:val="00BC0E72"/>
    <w:rsid w:val="00BC15AA"/>
    <w:rsid w:val="00BC1FA7"/>
    <w:rsid w:val="00BC20F3"/>
    <w:rsid w:val="00BC28DB"/>
    <w:rsid w:val="00BC37C2"/>
    <w:rsid w:val="00BC426F"/>
    <w:rsid w:val="00BC60E3"/>
    <w:rsid w:val="00BD0464"/>
    <w:rsid w:val="00BD1263"/>
    <w:rsid w:val="00BD14EF"/>
    <w:rsid w:val="00BD1E23"/>
    <w:rsid w:val="00BD2D32"/>
    <w:rsid w:val="00BD352F"/>
    <w:rsid w:val="00BD40DA"/>
    <w:rsid w:val="00BD4D92"/>
    <w:rsid w:val="00BD7BD9"/>
    <w:rsid w:val="00BE03DC"/>
    <w:rsid w:val="00BE0984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67BB"/>
    <w:rsid w:val="00C175C2"/>
    <w:rsid w:val="00C20954"/>
    <w:rsid w:val="00C22923"/>
    <w:rsid w:val="00C23A7A"/>
    <w:rsid w:val="00C2636D"/>
    <w:rsid w:val="00C2669E"/>
    <w:rsid w:val="00C26F91"/>
    <w:rsid w:val="00C3039C"/>
    <w:rsid w:val="00C30D04"/>
    <w:rsid w:val="00C326CB"/>
    <w:rsid w:val="00C32B04"/>
    <w:rsid w:val="00C32BFA"/>
    <w:rsid w:val="00C33C1D"/>
    <w:rsid w:val="00C35A9C"/>
    <w:rsid w:val="00C37FD7"/>
    <w:rsid w:val="00C43E4D"/>
    <w:rsid w:val="00C453BA"/>
    <w:rsid w:val="00C46005"/>
    <w:rsid w:val="00C50557"/>
    <w:rsid w:val="00C5070D"/>
    <w:rsid w:val="00C51E50"/>
    <w:rsid w:val="00C531DF"/>
    <w:rsid w:val="00C548BA"/>
    <w:rsid w:val="00C56C21"/>
    <w:rsid w:val="00C61C7A"/>
    <w:rsid w:val="00C64EEE"/>
    <w:rsid w:val="00C65C7A"/>
    <w:rsid w:val="00C66934"/>
    <w:rsid w:val="00C8084D"/>
    <w:rsid w:val="00C82681"/>
    <w:rsid w:val="00C84945"/>
    <w:rsid w:val="00C86EF4"/>
    <w:rsid w:val="00C87D77"/>
    <w:rsid w:val="00C926AC"/>
    <w:rsid w:val="00CA1F38"/>
    <w:rsid w:val="00CA2C58"/>
    <w:rsid w:val="00CA3104"/>
    <w:rsid w:val="00CA5883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C7EB3"/>
    <w:rsid w:val="00CD06A0"/>
    <w:rsid w:val="00CD0CF9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4DD4"/>
    <w:rsid w:val="00D15506"/>
    <w:rsid w:val="00D159C5"/>
    <w:rsid w:val="00D20188"/>
    <w:rsid w:val="00D21086"/>
    <w:rsid w:val="00D22A1E"/>
    <w:rsid w:val="00D24663"/>
    <w:rsid w:val="00D302B9"/>
    <w:rsid w:val="00D313E5"/>
    <w:rsid w:val="00D33D53"/>
    <w:rsid w:val="00D34E1D"/>
    <w:rsid w:val="00D34FB3"/>
    <w:rsid w:val="00D37191"/>
    <w:rsid w:val="00D4066A"/>
    <w:rsid w:val="00D4177C"/>
    <w:rsid w:val="00D436B3"/>
    <w:rsid w:val="00D44CF0"/>
    <w:rsid w:val="00D477DB"/>
    <w:rsid w:val="00D47FC9"/>
    <w:rsid w:val="00D5008A"/>
    <w:rsid w:val="00D5171D"/>
    <w:rsid w:val="00D518C6"/>
    <w:rsid w:val="00D52831"/>
    <w:rsid w:val="00D5633B"/>
    <w:rsid w:val="00D5680E"/>
    <w:rsid w:val="00D57A13"/>
    <w:rsid w:val="00D652A8"/>
    <w:rsid w:val="00D65FDC"/>
    <w:rsid w:val="00D66B26"/>
    <w:rsid w:val="00D718C4"/>
    <w:rsid w:val="00D73809"/>
    <w:rsid w:val="00D743A9"/>
    <w:rsid w:val="00D769D4"/>
    <w:rsid w:val="00D82857"/>
    <w:rsid w:val="00D844F5"/>
    <w:rsid w:val="00D847A0"/>
    <w:rsid w:val="00D84EC6"/>
    <w:rsid w:val="00D8619A"/>
    <w:rsid w:val="00D87891"/>
    <w:rsid w:val="00D91492"/>
    <w:rsid w:val="00D9305C"/>
    <w:rsid w:val="00D961D8"/>
    <w:rsid w:val="00DA1A39"/>
    <w:rsid w:val="00DA4E2E"/>
    <w:rsid w:val="00DA7425"/>
    <w:rsid w:val="00DA79DC"/>
    <w:rsid w:val="00DB1292"/>
    <w:rsid w:val="00DB151F"/>
    <w:rsid w:val="00DB1DE7"/>
    <w:rsid w:val="00DB3268"/>
    <w:rsid w:val="00DC0A9F"/>
    <w:rsid w:val="00DC0D48"/>
    <w:rsid w:val="00DC1AEE"/>
    <w:rsid w:val="00DC217E"/>
    <w:rsid w:val="00DC3F89"/>
    <w:rsid w:val="00DC45EF"/>
    <w:rsid w:val="00DC4F25"/>
    <w:rsid w:val="00DC6CCC"/>
    <w:rsid w:val="00DD01C7"/>
    <w:rsid w:val="00DD01D7"/>
    <w:rsid w:val="00DD1F18"/>
    <w:rsid w:val="00DD432D"/>
    <w:rsid w:val="00DD78CD"/>
    <w:rsid w:val="00DE5F37"/>
    <w:rsid w:val="00DE789A"/>
    <w:rsid w:val="00DF009F"/>
    <w:rsid w:val="00DF1CE9"/>
    <w:rsid w:val="00DF2BCC"/>
    <w:rsid w:val="00DF3A5B"/>
    <w:rsid w:val="00DF7B95"/>
    <w:rsid w:val="00E061C2"/>
    <w:rsid w:val="00E06F4A"/>
    <w:rsid w:val="00E07AC7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DCC"/>
    <w:rsid w:val="00E7349E"/>
    <w:rsid w:val="00E74681"/>
    <w:rsid w:val="00E75514"/>
    <w:rsid w:val="00E82D59"/>
    <w:rsid w:val="00E82EF4"/>
    <w:rsid w:val="00E83D69"/>
    <w:rsid w:val="00E84BB9"/>
    <w:rsid w:val="00E8541D"/>
    <w:rsid w:val="00E92F30"/>
    <w:rsid w:val="00E934D4"/>
    <w:rsid w:val="00E93FAF"/>
    <w:rsid w:val="00EA11E4"/>
    <w:rsid w:val="00EA3DCE"/>
    <w:rsid w:val="00EA4734"/>
    <w:rsid w:val="00EA5A38"/>
    <w:rsid w:val="00EA673F"/>
    <w:rsid w:val="00EB256E"/>
    <w:rsid w:val="00EB26AD"/>
    <w:rsid w:val="00EB2B9A"/>
    <w:rsid w:val="00EB38BA"/>
    <w:rsid w:val="00EC0CBF"/>
    <w:rsid w:val="00EC1147"/>
    <w:rsid w:val="00EC480E"/>
    <w:rsid w:val="00EC4BF2"/>
    <w:rsid w:val="00EC7B47"/>
    <w:rsid w:val="00ED0404"/>
    <w:rsid w:val="00ED2245"/>
    <w:rsid w:val="00ED5D6C"/>
    <w:rsid w:val="00ED74A9"/>
    <w:rsid w:val="00EE01CA"/>
    <w:rsid w:val="00EE1980"/>
    <w:rsid w:val="00EE302A"/>
    <w:rsid w:val="00EE4E38"/>
    <w:rsid w:val="00EE5E09"/>
    <w:rsid w:val="00EF091E"/>
    <w:rsid w:val="00EF6DEF"/>
    <w:rsid w:val="00EF75AF"/>
    <w:rsid w:val="00F0064F"/>
    <w:rsid w:val="00F034B2"/>
    <w:rsid w:val="00F12234"/>
    <w:rsid w:val="00F21444"/>
    <w:rsid w:val="00F215E4"/>
    <w:rsid w:val="00F228E2"/>
    <w:rsid w:val="00F256A1"/>
    <w:rsid w:val="00F30004"/>
    <w:rsid w:val="00F30308"/>
    <w:rsid w:val="00F36208"/>
    <w:rsid w:val="00F43452"/>
    <w:rsid w:val="00F439C1"/>
    <w:rsid w:val="00F446F2"/>
    <w:rsid w:val="00F50D34"/>
    <w:rsid w:val="00F54C34"/>
    <w:rsid w:val="00F57101"/>
    <w:rsid w:val="00F611DA"/>
    <w:rsid w:val="00F61AAC"/>
    <w:rsid w:val="00F711E6"/>
    <w:rsid w:val="00F71478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C26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A1C36"/>
    <w:rPr>
      <w:rFonts w:ascii="Courier New" w:hAnsi="Courier New" w:cs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697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707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355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700</Words>
  <Characters>3995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11</cp:revision>
  <cp:lastPrinted>2019-05-23T13:52:00Z</cp:lastPrinted>
  <dcterms:created xsi:type="dcterms:W3CDTF">2019-05-23T08:30:00Z</dcterms:created>
  <dcterms:modified xsi:type="dcterms:W3CDTF">2019-05-27T09:39:00Z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