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71C" w:rsidRDefault="004C571C" w:rsidP="008A4D15">
      <w:pPr>
        <w:jc w:val="right"/>
        <w:rPr>
          <w:b/>
          <w:u w:val="single"/>
        </w:rPr>
      </w:pPr>
    </w:p>
    <w:p w:rsidR="004C571C" w:rsidRPr="00543E0B" w:rsidRDefault="004C571C" w:rsidP="008A4D15">
      <w:pPr>
        <w:jc w:val="right"/>
        <w:rPr>
          <w:b/>
          <w:u w:val="single"/>
        </w:rPr>
      </w:pPr>
      <w:r w:rsidRPr="00543E0B">
        <w:rPr>
          <w:b/>
          <w:u w:val="single"/>
        </w:rPr>
        <w:t>ALLEGATO “D”</w:t>
      </w:r>
    </w:p>
    <w:p w:rsidR="004C571C" w:rsidRPr="00543E0B" w:rsidRDefault="004C571C" w:rsidP="008A4D15">
      <w:pPr>
        <w:jc w:val="center"/>
        <w:rPr>
          <w:b/>
        </w:rPr>
      </w:pPr>
    </w:p>
    <w:p w:rsidR="004C571C" w:rsidRPr="00543E0B" w:rsidRDefault="004C571C" w:rsidP="008A4D15">
      <w:pPr>
        <w:jc w:val="center"/>
        <w:rPr>
          <w:b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 11" o:spid="_x0000_s1029" type="#_x0000_t202" style="position:absolute;left:0;text-align:left;margin-left:45pt;margin-top:5.35pt;width:5in;height:41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">
            <v:path arrowok="t"/>
            <v:textbox>
              <w:txbxContent>
                <w:p w:rsidR="004C571C" w:rsidRPr="00693B0A" w:rsidRDefault="004C571C" w:rsidP="008A4D1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DICHIARAZIONE SOSTITUTIVA DI ATTO DI NOTORIETA’</w:t>
                  </w:r>
                </w:p>
                <w:p w:rsidR="004C571C" w:rsidRDefault="004C571C" w:rsidP="008A4D15">
                  <w:pPr>
                    <w:jc w:val="center"/>
                  </w:pPr>
                  <w:r>
                    <w:t>(ai sensi dell’art. 47 del D.P.R. n. 445/2000 e s.m.i.)</w:t>
                  </w:r>
                </w:p>
              </w:txbxContent>
            </v:textbox>
          </v:shape>
        </w:pict>
      </w:r>
    </w:p>
    <w:p w:rsidR="004C571C" w:rsidRPr="00543E0B" w:rsidRDefault="004C571C" w:rsidP="008A4D15">
      <w:pPr>
        <w:jc w:val="right"/>
      </w:pPr>
    </w:p>
    <w:p w:rsidR="004C571C" w:rsidRPr="00543E0B" w:rsidRDefault="004C571C" w:rsidP="008A4D15">
      <w:pPr>
        <w:jc w:val="right"/>
      </w:pPr>
    </w:p>
    <w:p w:rsidR="004C571C" w:rsidRPr="00543E0B" w:rsidRDefault="004C571C" w:rsidP="008A4D15">
      <w:pPr>
        <w:jc w:val="both"/>
      </w:pPr>
    </w:p>
    <w:p w:rsidR="004C571C" w:rsidRPr="00543E0B" w:rsidRDefault="004C571C" w:rsidP="008A4D15">
      <w:pPr>
        <w:jc w:val="both"/>
      </w:pPr>
    </w:p>
    <w:p w:rsidR="004C571C" w:rsidRPr="00136EC5" w:rsidRDefault="004C571C" w:rsidP="008A4D15">
      <w:pPr>
        <w:ind w:left="360"/>
        <w:jc w:val="both"/>
        <w:rPr>
          <w:sz w:val="20"/>
          <w:szCs w:val="20"/>
        </w:rPr>
      </w:pPr>
      <w:r w:rsidRPr="00543E0B">
        <w:t>__</w:t>
      </w:r>
      <w:r w:rsidRPr="00136EC5">
        <w:rPr>
          <w:sz w:val="20"/>
          <w:szCs w:val="20"/>
        </w:rPr>
        <w:t>l__ sottoscritt__ ________________________________________________________, nat__ a _________________________ ( Provincia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4C571C" w:rsidRPr="00136EC5" w:rsidRDefault="004C571C" w:rsidP="008A4D15">
      <w:pPr>
        <w:ind w:left="360"/>
        <w:jc w:val="both"/>
        <w:rPr>
          <w:sz w:val="20"/>
          <w:szCs w:val="20"/>
        </w:rPr>
      </w:pPr>
    </w:p>
    <w:p w:rsidR="004C571C" w:rsidRPr="00136EC5" w:rsidRDefault="004C571C" w:rsidP="008A4D15">
      <w:pPr>
        <w:jc w:val="center"/>
        <w:rPr>
          <w:b/>
          <w:sz w:val="20"/>
          <w:szCs w:val="20"/>
        </w:rPr>
      </w:pPr>
      <w:r w:rsidRPr="00136EC5">
        <w:rPr>
          <w:b/>
          <w:sz w:val="20"/>
          <w:szCs w:val="20"/>
        </w:rPr>
        <w:t>DICHIARA</w:t>
      </w:r>
    </w:p>
    <w:p w:rsidR="004C571C" w:rsidRPr="00136EC5" w:rsidRDefault="004C571C" w:rsidP="008A4D15">
      <w:pPr>
        <w:jc w:val="center"/>
        <w:rPr>
          <w:b/>
          <w:sz w:val="20"/>
          <w:szCs w:val="20"/>
        </w:rPr>
      </w:pPr>
    </w:p>
    <w:p w:rsidR="004C571C" w:rsidRPr="00136EC5" w:rsidRDefault="004C571C" w:rsidP="008A4D15">
      <w:pPr>
        <w:numPr>
          <w:ilvl w:val="0"/>
          <w:numId w:val="13"/>
        </w:numPr>
        <w:jc w:val="both"/>
        <w:rPr>
          <w:sz w:val="20"/>
          <w:szCs w:val="20"/>
        </w:rPr>
      </w:pPr>
      <w:r w:rsidRPr="00136EC5">
        <w:rPr>
          <w:sz w:val="20"/>
          <w:szCs w:val="20"/>
        </w:rPr>
        <w:t>di aver prestato i seguenti servizi presso strutture pubbliche del S.S.N</w:t>
      </w:r>
      <w:r w:rsidRPr="00136EC5">
        <w:rPr>
          <w:b/>
          <w:sz w:val="20"/>
          <w:szCs w:val="20"/>
          <w:vertAlign w:val="superscript"/>
        </w:rPr>
        <w:t>1</w:t>
      </w:r>
      <w:r w:rsidRPr="00136EC5">
        <w:rPr>
          <w:sz w:val="20"/>
          <w:szCs w:val="20"/>
        </w:rPr>
        <w:t xml:space="preserve">: (Ente)__________________, (qualifica)_________________, (disciplina nella quale il servizio è stato prestato)______________, (tipologia del rapporto di lavoro)____________, dal_________ al__________, (eventuali interruzioni per aspettativa senza assegni, sospensione cautelare, etc.)____________________, </w:t>
      </w:r>
      <w:r w:rsidRPr="00136EC5">
        <w:rPr>
          <w:b/>
          <w:sz w:val="20"/>
          <w:szCs w:val="20"/>
          <w:vertAlign w:val="superscript"/>
        </w:rPr>
        <w:t>2-</w:t>
      </w:r>
      <w:r w:rsidRPr="00136EC5">
        <w:rPr>
          <w:sz w:val="20"/>
          <w:szCs w:val="20"/>
          <w:vertAlign w:val="superscript"/>
        </w:rPr>
        <w:t xml:space="preserve"> </w:t>
      </w:r>
      <w:r w:rsidRPr="00136EC5">
        <w:rPr>
          <w:sz w:val="20"/>
          <w:szCs w:val="20"/>
        </w:rPr>
        <w:t xml:space="preserve">___________________________________; (Ente)________________, (qualifica)______________, (disciplina nella quale il servizio è stato prestato)________________, (tipologia del rapporto di lavoro)______________, dal __________ al __________, (eventuali interruzioni per aspettativa senza assegni, sospensione cautelare, etc.)__________________________, </w:t>
      </w:r>
      <w:r w:rsidRPr="00136EC5">
        <w:rPr>
          <w:b/>
          <w:sz w:val="20"/>
          <w:szCs w:val="20"/>
          <w:vertAlign w:val="superscript"/>
        </w:rPr>
        <w:t>2-</w:t>
      </w:r>
      <w:r w:rsidRPr="00136EC5">
        <w:rPr>
          <w:sz w:val="20"/>
          <w:szCs w:val="20"/>
          <w:vertAlign w:val="superscript"/>
        </w:rPr>
        <w:t xml:space="preserve"> </w:t>
      </w:r>
      <w:r w:rsidRPr="00136EC5">
        <w:rPr>
          <w:sz w:val="20"/>
          <w:szCs w:val="20"/>
        </w:rPr>
        <w:t>_________________________________________; etc.;</w:t>
      </w:r>
    </w:p>
    <w:p w:rsidR="004C571C" w:rsidRPr="00136EC5" w:rsidRDefault="004C571C" w:rsidP="008A4D15">
      <w:pPr>
        <w:ind w:left="360"/>
        <w:jc w:val="both"/>
        <w:rPr>
          <w:sz w:val="20"/>
          <w:szCs w:val="20"/>
        </w:rPr>
      </w:pPr>
    </w:p>
    <w:p w:rsidR="004C571C" w:rsidRPr="00136EC5" w:rsidRDefault="004C571C" w:rsidP="008A4D15">
      <w:pPr>
        <w:numPr>
          <w:ilvl w:val="0"/>
          <w:numId w:val="13"/>
        </w:numPr>
        <w:jc w:val="both"/>
        <w:rPr>
          <w:sz w:val="20"/>
          <w:szCs w:val="20"/>
        </w:rPr>
      </w:pPr>
      <w:r w:rsidRPr="00136EC5">
        <w:rPr>
          <w:sz w:val="20"/>
          <w:szCs w:val="20"/>
        </w:rPr>
        <w:t>di aver prestato, altresì, i seguenti servizi presso le seguenti strutture private: (Ente)________________, (qualifica)_______________, (disciplina nella quale il servizio è stato prestato)_________________, (tipologia del rapporto di lavoro)______________, dal _________ al ___________, (eventuali interruzioni per aspettativa senza assegni, sospensione cautelare, etc.)_________________; (Ente)_________________, (qualifica)_______________, (disciplina nella quale il servizio è stato prestato)________________, (tipologia del rapporto di lavoro)_______________, dal ___________ al ____________, (eventuali interruzioni per aspettativa senza assegni, sospensione cautelare, etc.)_____________________________; etc.;</w:t>
      </w:r>
    </w:p>
    <w:p w:rsidR="004C571C" w:rsidRPr="00136EC5" w:rsidRDefault="004C571C" w:rsidP="008A4D15">
      <w:pPr>
        <w:tabs>
          <w:tab w:val="num" w:pos="720"/>
        </w:tabs>
        <w:ind w:left="360"/>
        <w:jc w:val="both"/>
        <w:rPr>
          <w:sz w:val="20"/>
          <w:szCs w:val="20"/>
        </w:rPr>
      </w:pPr>
    </w:p>
    <w:p w:rsidR="004C571C" w:rsidRPr="00136EC5" w:rsidRDefault="004C571C" w:rsidP="008A4D15">
      <w:pPr>
        <w:numPr>
          <w:ilvl w:val="0"/>
          <w:numId w:val="13"/>
        </w:numPr>
        <w:jc w:val="both"/>
        <w:rPr>
          <w:sz w:val="20"/>
          <w:szCs w:val="20"/>
        </w:rPr>
      </w:pPr>
      <w:r w:rsidRPr="00136EC5">
        <w:rPr>
          <w:sz w:val="20"/>
          <w:szCs w:val="20"/>
        </w:rPr>
        <w:t>di aver svolto le seguenti attività didattiche: (attività)_______________ (struttura o Ente)___________________, dal____________ al___________; (attività) ________________ (struttura o Ente)_____________________, dal _____________ al ____________, etc.;</w:t>
      </w:r>
    </w:p>
    <w:p w:rsidR="004C571C" w:rsidRPr="00136EC5" w:rsidRDefault="004C571C" w:rsidP="008A4D15">
      <w:pPr>
        <w:tabs>
          <w:tab w:val="num" w:pos="720"/>
        </w:tabs>
        <w:ind w:left="360"/>
        <w:jc w:val="both"/>
        <w:rPr>
          <w:sz w:val="20"/>
          <w:szCs w:val="20"/>
        </w:rPr>
      </w:pPr>
    </w:p>
    <w:p w:rsidR="004C571C" w:rsidRPr="00136EC5" w:rsidRDefault="004C571C" w:rsidP="008A4D15">
      <w:pPr>
        <w:numPr>
          <w:ilvl w:val="0"/>
          <w:numId w:val="13"/>
        </w:numPr>
        <w:jc w:val="both"/>
        <w:rPr>
          <w:sz w:val="20"/>
          <w:szCs w:val="20"/>
        </w:rPr>
      </w:pPr>
      <w:r w:rsidRPr="00136EC5">
        <w:rPr>
          <w:sz w:val="20"/>
          <w:szCs w:val="20"/>
        </w:rPr>
        <w:t>di aver svolto le seguenti attività di stage e/o tirocinio: (attività)_______________ (struttura o Ente)___________________, dal____________ al___________; (attività) ________________ (struttura o Ente)_____________________, dal _____________ al ____________, etc.;</w:t>
      </w:r>
    </w:p>
    <w:p w:rsidR="004C571C" w:rsidRPr="00136EC5" w:rsidRDefault="004C571C" w:rsidP="008A4D15">
      <w:pPr>
        <w:jc w:val="both"/>
        <w:rPr>
          <w:sz w:val="20"/>
          <w:szCs w:val="20"/>
        </w:rPr>
      </w:pPr>
    </w:p>
    <w:p w:rsidR="004C571C" w:rsidRPr="00136EC5" w:rsidRDefault="004C571C" w:rsidP="008A4D15">
      <w:pPr>
        <w:numPr>
          <w:ilvl w:val="0"/>
          <w:numId w:val="13"/>
        </w:numPr>
        <w:jc w:val="both"/>
        <w:rPr>
          <w:sz w:val="20"/>
          <w:szCs w:val="20"/>
        </w:rPr>
      </w:pPr>
      <w:r w:rsidRPr="00136EC5">
        <w:rPr>
          <w:sz w:val="20"/>
          <w:szCs w:val="20"/>
        </w:rPr>
        <w:t>di aver svolto le seguenti prestazioni occasionali: (area e/o mansione) __________________, (struttura o Ente)_____________, dal_________al_________; (area e/o mansione)_________________, (struttura o Ente)___________________, dal __________ al _________ etc.;</w:t>
      </w:r>
    </w:p>
    <w:p w:rsidR="004C571C" w:rsidRDefault="004C571C" w:rsidP="008A4D15">
      <w:pPr>
        <w:ind w:left="360"/>
        <w:jc w:val="both"/>
        <w:rPr>
          <w:sz w:val="20"/>
          <w:szCs w:val="20"/>
        </w:rPr>
      </w:pPr>
    </w:p>
    <w:p w:rsidR="004C571C" w:rsidRPr="00136EC5" w:rsidRDefault="004C571C" w:rsidP="008A4D15">
      <w:pPr>
        <w:numPr>
          <w:ilvl w:val="0"/>
          <w:numId w:val="12"/>
        </w:numPr>
        <w:jc w:val="both"/>
        <w:rPr>
          <w:sz w:val="18"/>
          <w:szCs w:val="18"/>
        </w:rPr>
      </w:pPr>
      <w:r w:rsidRPr="00136EC5">
        <w:rPr>
          <w:sz w:val="18"/>
          <w:szCs w:val="18"/>
        </w:rPr>
        <w:t>Anche nel caso di autocertificazione di periodi di attività svolte in qualità di borsista , di incarico libero professionali, etc., indicare con precisione tutti gli elementi indispensabili alla valutazione.</w:t>
      </w:r>
    </w:p>
    <w:p w:rsidR="004C571C" w:rsidRPr="00136EC5" w:rsidRDefault="004C571C" w:rsidP="008A4D15">
      <w:pPr>
        <w:numPr>
          <w:ilvl w:val="0"/>
          <w:numId w:val="12"/>
        </w:numPr>
        <w:jc w:val="both"/>
        <w:rPr>
          <w:sz w:val="18"/>
          <w:szCs w:val="18"/>
        </w:rPr>
      </w:pPr>
      <w:r w:rsidRPr="00136EC5">
        <w:rPr>
          <w:sz w:val="18"/>
          <w:szCs w:val="18"/>
        </w:rPr>
        <w:t>In caso di servizio prestato nell’ambito del S.S.N. deve essere precisato se ricorrono o meno le condizioni di cui all’ultimo comma dell’art.46 del D.P.R. n. 761/79, in presenza delle quali il punteggio deve essere ridotto. In caso positivo l’attestazione deve precisare la misura della riduzione del punteggio.</w:t>
      </w:r>
    </w:p>
    <w:p w:rsidR="004C571C" w:rsidRPr="00136EC5" w:rsidRDefault="004C571C" w:rsidP="008A4D15">
      <w:pPr>
        <w:ind w:left="360"/>
        <w:jc w:val="both"/>
        <w:rPr>
          <w:b/>
          <w:sz w:val="18"/>
          <w:szCs w:val="18"/>
        </w:rPr>
      </w:pPr>
    </w:p>
    <w:p w:rsidR="004C571C" w:rsidRDefault="004C571C" w:rsidP="008A4D15">
      <w:pPr>
        <w:ind w:left="360"/>
        <w:jc w:val="both"/>
        <w:rPr>
          <w:b/>
          <w:sz w:val="18"/>
          <w:szCs w:val="18"/>
        </w:rPr>
      </w:pPr>
      <w:r w:rsidRPr="00136EC5">
        <w:rPr>
          <w:b/>
          <w:sz w:val="18"/>
          <w:szCs w:val="18"/>
        </w:rPr>
        <w:t>La presente deve essere corredata di valido documento di idoneità.</w:t>
      </w:r>
    </w:p>
    <w:p w:rsidR="004C571C" w:rsidRPr="00136EC5" w:rsidRDefault="004C571C" w:rsidP="008A4D15">
      <w:pPr>
        <w:ind w:left="360"/>
        <w:jc w:val="both"/>
        <w:rPr>
          <w:b/>
          <w:sz w:val="18"/>
          <w:szCs w:val="18"/>
        </w:rPr>
      </w:pPr>
    </w:p>
    <w:p w:rsidR="004C571C" w:rsidRDefault="004C571C" w:rsidP="008A4D15">
      <w:pPr>
        <w:ind w:left="360"/>
        <w:jc w:val="both"/>
        <w:rPr>
          <w:b/>
          <w:u w:val="single"/>
        </w:rPr>
      </w:pPr>
      <w:r w:rsidRPr="00136EC5">
        <w:rPr>
          <w:sz w:val="20"/>
          <w:szCs w:val="20"/>
        </w:rPr>
        <w:t xml:space="preserve">Rieti, _____________________   </w:t>
      </w:r>
      <w:r w:rsidRPr="00136EC5">
        <w:rPr>
          <w:sz w:val="20"/>
          <w:szCs w:val="20"/>
        </w:rPr>
        <w:tab/>
      </w:r>
      <w:r w:rsidRPr="00136EC5">
        <w:rPr>
          <w:sz w:val="20"/>
          <w:szCs w:val="20"/>
        </w:rPr>
        <w:tab/>
        <w:t>Il Dichiarante_____________________</w:t>
      </w:r>
    </w:p>
    <w:p w:rsidR="004C571C" w:rsidRDefault="004C571C" w:rsidP="008A4D15">
      <w:pPr>
        <w:jc w:val="right"/>
        <w:rPr>
          <w:b/>
          <w:u w:val="single"/>
        </w:rPr>
      </w:pPr>
    </w:p>
    <w:sectPr w:rsidR="004C571C" w:rsidSect="00662E62">
      <w:footerReference w:type="default" r:id="rId7"/>
      <w:footerReference w:type="first" r:id="rId8"/>
      <w:pgSz w:w="11906" w:h="16838" w:code="9"/>
      <w:pgMar w:top="1438" w:right="1106" w:bottom="719" w:left="1077" w:header="360" w:footer="1293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71C" w:rsidRDefault="004C571C">
      <w:r>
        <w:separator/>
      </w:r>
    </w:p>
  </w:endnote>
  <w:endnote w:type="continuationSeparator" w:id="0">
    <w:p w:rsidR="004C571C" w:rsidRDefault="004C57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71C" w:rsidRDefault="004C571C" w:rsidP="0068192E">
    <w:pPr>
      <w:pStyle w:val="Footer"/>
      <w:jc w:val="center"/>
      <w:rPr>
        <w:rStyle w:val="PageNumber"/>
      </w:rPr>
    </w:pPr>
    <w:r>
      <w:rPr>
        <w:noProof/>
      </w:rPr>
      <w:pict>
        <v:line id=" 4" o:spid="_x0000_s2049" style="position:absolute;left:0;text-align:left;z-index:251656704;visibility:visible" from="3in,-16.55pt" to="270pt,-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" strokeweight=".25pt">
          <o:lock v:ext="edit" shapetype="f"/>
        </v:line>
      </w:pict>
    </w:r>
    <w:r w:rsidRPr="0068192E">
      <w:rPr>
        <w:rStyle w:val="PageNumber"/>
      </w:rPr>
      <w:fldChar w:fldCharType="begin"/>
    </w:r>
    <w:r w:rsidRPr="0068192E">
      <w:rPr>
        <w:rStyle w:val="PageNumber"/>
      </w:rPr>
      <w:instrText xml:space="preserve"> PAGE </w:instrText>
    </w:r>
    <w:r w:rsidRPr="0068192E">
      <w:rPr>
        <w:rStyle w:val="PageNumber"/>
      </w:rPr>
      <w:fldChar w:fldCharType="separate"/>
    </w:r>
    <w:r>
      <w:rPr>
        <w:rStyle w:val="PageNumber"/>
        <w:noProof/>
      </w:rPr>
      <w:t>3</w:t>
    </w:r>
    <w:r w:rsidRPr="0068192E">
      <w:rPr>
        <w:rStyle w:val="PageNumbe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71C" w:rsidRDefault="004C571C">
    <w:pPr>
      <w:pStyle w:val="Footer"/>
    </w:pPr>
    <w:r>
      <w:rPr>
        <w:noProof/>
      </w:rPr>
      <w:pict>
        <v:line id=" 13" o:spid="_x0000_s2050" style="position:absolute;z-index:251658752;visibility:visible" from="3in,-3.85pt" to="270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" strokeweight=".25pt">
          <o:lock v:ext="edit" shapetype="f"/>
        </v:line>
      </w:pict>
    </w:r>
    <w:r>
      <w:rPr>
        <w:noProof/>
      </w:rPr>
      <w:pict>
        <v:line id=" 8" o:spid="_x0000_s2051" style="position:absolute;z-index:251657728;visibility:visible" from="3in,-4.3pt" to="270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" strokeweight=".25pt">
          <o:lock v:ext="edit" shapetype="f"/>
        </v:line>
      </w:pict>
    </w:r>
    <w:r w:rsidRPr="00956A2D"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71C" w:rsidRDefault="004C571C">
      <w:r>
        <w:separator/>
      </w:r>
    </w:p>
  </w:footnote>
  <w:footnote w:type="continuationSeparator" w:id="0">
    <w:p w:rsidR="004C571C" w:rsidRDefault="004C57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>
        <v:imagedata r:id="rId1" o:title=""/>
      </v:shape>
    </w:pict>
  </w:numPicBullet>
  <w:abstractNum w:abstractNumId="0">
    <w:nsid w:val="00000001"/>
    <w:multiLevelType w:val="multilevel"/>
    <w:tmpl w:val="789EB49C"/>
    <w:name w:val="WW8Num1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88E6D07"/>
    <w:multiLevelType w:val="hybridMultilevel"/>
    <w:tmpl w:val="D7DEEC1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0A11B8"/>
    <w:multiLevelType w:val="hybridMultilevel"/>
    <w:tmpl w:val="001A5A72"/>
    <w:lvl w:ilvl="0" w:tplc="4E3E0E60">
      <w:start w:val="1"/>
      <w:numFmt w:val="bullet"/>
      <w:lvlText w:val="-"/>
      <w:lvlJc w:val="left"/>
      <w:pPr>
        <w:tabs>
          <w:tab w:val="num" w:pos="460"/>
        </w:tabs>
        <w:ind w:left="460" w:hanging="17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4">
    <w:nsid w:val="13DD28B7"/>
    <w:multiLevelType w:val="hybridMultilevel"/>
    <w:tmpl w:val="8B7A4FFE"/>
    <w:lvl w:ilvl="0" w:tplc="21C871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4BB7E36"/>
    <w:multiLevelType w:val="hybridMultilevel"/>
    <w:tmpl w:val="5D18C4C6"/>
    <w:name w:val="WW8Num32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490E96"/>
    <w:multiLevelType w:val="hybridMultilevel"/>
    <w:tmpl w:val="8C5656F4"/>
    <w:lvl w:ilvl="0" w:tplc="3E3608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836137D"/>
    <w:multiLevelType w:val="hybridMultilevel"/>
    <w:tmpl w:val="F7DAF89A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C016E6"/>
    <w:multiLevelType w:val="hybridMultilevel"/>
    <w:tmpl w:val="46F82986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8D78FB"/>
    <w:multiLevelType w:val="hybridMultilevel"/>
    <w:tmpl w:val="15E68574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E5A6E15"/>
    <w:multiLevelType w:val="hybridMultilevel"/>
    <w:tmpl w:val="C4080FFE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170C44"/>
    <w:multiLevelType w:val="hybridMultilevel"/>
    <w:tmpl w:val="158E3450"/>
    <w:lvl w:ilvl="0" w:tplc="B0540DF6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5F62CE"/>
    <w:multiLevelType w:val="hybridMultilevel"/>
    <w:tmpl w:val="203ACDDC"/>
    <w:lvl w:ilvl="0" w:tplc="836069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EAE622A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DB80DFF"/>
    <w:multiLevelType w:val="hybridMultilevel"/>
    <w:tmpl w:val="51E2B9DA"/>
    <w:lvl w:ilvl="0" w:tplc="6A92E9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i w:val="0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25B6AE4"/>
    <w:multiLevelType w:val="hybridMultilevel"/>
    <w:tmpl w:val="B08427D0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D286B7E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4D3E0A"/>
    <w:multiLevelType w:val="hybridMultilevel"/>
    <w:tmpl w:val="9FE49CD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9AD4415"/>
    <w:multiLevelType w:val="hybridMultilevel"/>
    <w:tmpl w:val="38B00666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>
    <w:nsid w:val="4DD36BE4"/>
    <w:multiLevelType w:val="hybridMultilevel"/>
    <w:tmpl w:val="49883888"/>
    <w:lvl w:ilvl="0" w:tplc="DC8EE5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54103462"/>
    <w:multiLevelType w:val="hybridMultilevel"/>
    <w:tmpl w:val="AC66592C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6617D32"/>
    <w:multiLevelType w:val="hybridMultilevel"/>
    <w:tmpl w:val="5FEC656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8D1144C"/>
    <w:multiLevelType w:val="hybridMultilevel"/>
    <w:tmpl w:val="D126416E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A263075"/>
    <w:multiLevelType w:val="hybridMultilevel"/>
    <w:tmpl w:val="82BCF1B2"/>
    <w:lvl w:ilvl="0" w:tplc="C7E09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F20651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E244744"/>
    <w:multiLevelType w:val="hybridMultilevel"/>
    <w:tmpl w:val="75D011DA"/>
    <w:lvl w:ilvl="0" w:tplc="FE7A52B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F627F82"/>
    <w:multiLevelType w:val="hybridMultilevel"/>
    <w:tmpl w:val="C938E540"/>
    <w:name w:val="WW8Num33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CA2447C"/>
    <w:multiLevelType w:val="hybridMultilevel"/>
    <w:tmpl w:val="3264880A"/>
    <w:lvl w:ilvl="0" w:tplc="0410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78577C5B"/>
    <w:multiLevelType w:val="hybridMultilevel"/>
    <w:tmpl w:val="E9BEBE44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"/>
  </w:num>
  <w:num w:numId="4">
    <w:abstractNumId w:val="9"/>
  </w:num>
  <w:num w:numId="5">
    <w:abstractNumId w:val="15"/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6"/>
  </w:num>
  <w:num w:numId="9">
    <w:abstractNumId w:val="26"/>
  </w:num>
  <w:num w:numId="10">
    <w:abstractNumId w:val="17"/>
  </w:num>
  <w:num w:numId="11">
    <w:abstractNumId w:val="24"/>
  </w:num>
  <w:num w:numId="12">
    <w:abstractNumId w:val="22"/>
  </w:num>
  <w:num w:numId="13">
    <w:abstractNumId w:val="18"/>
  </w:num>
  <w:num w:numId="14">
    <w:abstractNumId w:val="10"/>
  </w:num>
  <w:num w:numId="15">
    <w:abstractNumId w:val="3"/>
  </w:num>
  <w:num w:numId="16">
    <w:abstractNumId w:val="7"/>
  </w:num>
  <w:num w:numId="17">
    <w:abstractNumId w:val="11"/>
  </w:num>
  <w:num w:numId="18">
    <w:abstractNumId w:val="19"/>
  </w:num>
  <w:num w:numId="19">
    <w:abstractNumId w:val="16"/>
  </w:num>
  <w:num w:numId="20">
    <w:abstractNumId w:val="20"/>
  </w:num>
  <w:num w:numId="21">
    <w:abstractNumId w:val="8"/>
  </w:num>
  <w:num w:numId="22">
    <w:abstractNumId w:val="25"/>
  </w:num>
  <w:num w:numId="23">
    <w:abstractNumId w:val="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ocumentProtection w:edit="readOnly" w:enforcement="0"/>
  <w:defaultTabStop w:val="708"/>
  <w:hyphenationZone w:val="283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0E3"/>
    <w:rsid w:val="00001370"/>
    <w:rsid w:val="00001D14"/>
    <w:rsid w:val="0000566A"/>
    <w:rsid w:val="00005909"/>
    <w:rsid w:val="000060D4"/>
    <w:rsid w:val="000069F7"/>
    <w:rsid w:val="00007883"/>
    <w:rsid w:val="00007C32"/>
    <w:rsid w:val="00010BE3"/>
    <w:rsid w:val="00012E7C"/>
    <w:rsid w:val="000139FF"/>
    <w:rsid w:val="0001443F"/>
    <w:rsid w:val="00014709"/>
    <w:rsid w:val="00021F7D"/>
    <w:rsid w:val="000244D5"/>
    <w:rsid w:val="00027CA2"/>
    <w:rsid w:val="00030BBF"/>
    <w:rsid w:val="000339D8"/>
    <w:rsid w:val="00034902"/>
    <w:rsid w:val="00036B6D"/>
    <w:rsid w:val="000376AF"/>
    <w:rsid w:val="000413B4"/>
    <w:rsid w:val="000427B9"/>
    <w:rsid w:val="000436E1"/>
    <w:rsid w:val="00045B4E"/>
    <w:rsid w:val="000477C8"/>
    <w:rsid w:val="000522E5"/>
    <w:rsid w:val="00055735"/>
    <w:rsid w:val="00055F41"/>
    <w:rsid w:val="00056BE4"/>
    <w:rsid w:val="00057D10"/>
    <w:rsid w:val="00061713"/>
    <w:rsid w:val="00063CDB"/>
    <w:rsid w:val="00064CFD"/>
    <w:rsid w:val="00066ED1"/>
    <w:rsid w:val="000670AA"/>
    <w:rsid w:val="000700B3"/>
    <w:rsid w:val="00071969"/>
    <w:rsid w:val="00072402"/>
    <w:rsid w:val="0008623A"/>
    <w:rsid w:val="000905A9"/>
    <w:rsid w:val="0009440F"/>
    <w:rsid w:val="00095B5A"/>
    <w:rsid w:val="0009717B"/>
    <w:rsid w:val="000A3C28"/>
    <w:rsid w:val="000A4109"/>
    <w:rsid w:val="000A6AED"/>
    <w:rsid w:val="000A7CF1"/>
    <w:rsid w:val="000B18B0"/>
    <w:rsid w:val="000B5BE6"/>
    <w:rsid w:val="000B60FF"/>
    <w:rsid w:val="000B6B65"/>
    <w:rsid w:val="000B6F0A"/>
    <w:rsid w:val="000B7269"/>
    <w:rsid w:val="000C0317"/>
    <w:rsid w:val="000C0683"/>
    <w:rsid w:val="000C308E"/>
    <w:rsid w:val="000C4654"/>
    <w:rsid w:val="000C5BE5"/>
    <w:rsid w:val="000D000B"/>
    <w:rsid w:val="000E74A4"/>
    <w:rsid w:val="000F08E6"/>
    <w:rsid w:val="000F12AA"/>
    <w:rsid w:val="000F27DF"/>
    <w:rsid w:val="000F5CF2"/>
    <w:rsid w:val="000F6083"/>
    <w:rsid w:val="000F79D0"/>
    <w:rsid w:val="0010089C"/>
    <w:rsid w:val="00102E40"/>
    <w:rsid w:val="00105797"/>
    <w:rsid w:val="00106B27"/>
    <w:rsid w:val="00106BDD"/>
    <w:rsid w:val="001073F3"/>
    <w:rsid w:val="001151DB"/>
    <w:rsid w:val="001210F3"/>
    <w:rsid w:val="00124781"/>
    <w:rsid w:val="0012678E"/>
    <w:rsid w:val="00127F23"/>
    <w:rsid w:val="001304EF"/>
    <w:rsid w:val="0013052C"/>
    <w:rsid w:val="00131516"/>
    <w:rsid w:val="00132AE2"/>
    <w:rsid w:val="00132E89"/>
    <w:rsid w:val="0013474C"/>
    <w:rsid w:val="00135941"/>
    <w:rsid w:val="00135BE9"/>
    <w:rsid w:val="00136EC5"/>
    <w:rsid w:val="001413E6"/>
    <w:rsid w:val="001413F0"/>
    <w:rsid w:val="00141F51"/>
    <w:rsid w:val="001451B5"/>
    <w:rsid w:val="00147A60"/>
    <w:rsid w:val="00151CE5"/>
    <w:rsid w:val="00157163"/>
    <w:rsid w:val="00160365"/>
    <w:rsid w:val="00163404"/>
    <w:rsid w:val="001642BA"/>
    <w:rsid w:val="0016477C"/>
    <w:rsid w:val="00176AA7"/>
    <w:rsid w:val="0018720B"/>
    <w:rsid w:val="00187FB2"/>
    <w:rsid w:val="001911FC"/>
    <w:rsid w:val="00193E3E"/>
    <w:rsid w:val="001942AC"/>
    <w:rsid w:val="00194501"/>
    <w:rsid w:val="00196C97"/>
    <w:rsid w:val="0019787C"/>
    <w:rsid w:val="001A0913"/>
    <w:rsid w:val="001A3C94"/>
    <w:rsid w:val="001B3F72"/>
    <w:rsid w:val="001B43B2"/>
    <w:rsid w:val="001B4FE9"/>
    <w:rsid w:val="001B519F"/>
    <w:rsid w:val="001B6A3D"/>
    <w:rsid w:val="001C1430"/>
    <w:rsid w:val="001C2662"/>
    <w:rsid w:val="001C2ECF"/>
    <w:rsid w:val="001C6371"/>
    <w:rsid w:val="001D064C"/>
    <w:rsid w:val="001D07C5"/>
    <w:rsid w:val="001D0A16"/>
    <w:rsid w:val="001D62AA"/>
    <w:rsid w:val="001D6C28"/>
    <w:rsid w:val="001E0142"/>
    <w:rsid w:val="001E0F3F"/>
    <w:rsid w:val="001E2FBB"/>
    <w:rsid w:val="001E2FF4"/>
    <w:rsid w:val="001E5A4E"/>
    <w:rsid w:val="001E6E09"/>
    <w:rsid w:val="001E79B4"/>
    <w:rsid w:val="001E79C6"/>
    <w:rsid w:val="001F059F"/>
    <w:rsid w:val="001F2D10"/>
    <w:rsid w:val="001F539F"/>
    <w:rsid w:val="001F5853"/>
    <w:rsid w:val="001F59A9"/>
    <w:rsid w:val="002033FE"/>
    <w:rsid w:val="0020381C"/>
    <w:rsid w:val="00204E7E"/>
    <w:rsid w:val="0020587E"/>
    <w:rsid w:val="00207274"/>
    <w:rsid w:val="00210D44"/>
    <w:rsid w:val="00213AC0"/>
    <w:rsid w:val="00222445"/>
    <w:rsid w:val="00222977"/>
    <w:rsid w:val="00225630"/>
    <w:rsid w:val="002307E4"/>
    <w:rsid w:val="00230999"/>
    <w:rsid w:val="00230DDF"/>
    <w:rsid w:val="002317BC"/>
    <w:rsid w:val="00232438"/>
    <w:rsid w:val="002343F7"/>
    <w:rsid w:val="00240D6F"/>
    <w:rsid w:val="00241210"/>
    <w:rsid w:val="00241710"/>
    <w:rsid w:val="00242348"/>
    <w:rsid w:val="00243B1D"/>
    <w:rsid w:val="002530BA"/>
    <w:rsid w:val="00253A9F"/>
    <w:rsid w:val="00253DD7"/>
    <w:rsid w:val="00253FAA"/>
    <w:rsid w:val="0025501E"/>
    <w:rsid w:val="002567C4"/>
    <w:rsid w:val="0025725F"/>
    <w:rsid w:val="00257DBA"/>
    <w:rsid w:val="00261592"/>
    <w:rsid w:val="00261F6E"/>
    <w:rsid w:val="00262A5A"/>
    <w:rsid w:val="002640C9"/>
    <w:rsid w:val="00271542"/>
    <w:rsid w:val="00271756"/>
    <w:rsid w:val="00273FFC"/>
    <w:rsid w:val="00275BEA"/>
    <w:rsid w:val="002762A8"/>
    <w:rsid w:val="00276F31"/>
    <w:rsid w:val="002774F1"/>
    <w:rsid w:val="00277EED"/>
    <w:rsid w:val="002810F7"/>
    <w:rsid w:val="0028219B"/>
    <w:rsid w:val="0028369F"/>
    <w:rsid w:val="00284F2D"/>
    <w:rsid w:val="00286668"/>
    <w:rsid w:val="002901DA"/>
    <w:rsid w:val="00290415"/>
    <w:rsid w:val="00292C79"/>
    <w:rsid w:val="00296041"/>
    <w:rsid w:val="002A304B"/>
    <w:rsid w:val="002A4821"/>
    <w:rsid w:val="002B5F0D"/>
    <w:rsid w:val="002C2409"/>
    <w:rsid w:val="002C6504"/>
    <w:rsid w:val="002C708C"/>
    <w:rsid w:val="002D0349"/>
    <w:rsid w:val="002D10AF"/>
    <w:rsid w:val="002D529D"/>
    <w:rsid w:val="002D73E2"/>
    <w:rsid w:val="002E3ACF"/>
    <w:rsid w:val="002E5DD7"/>
    <w:rsid w:val="002E79FA"/>
    <w:rsid w:val="002F07C8"/>
    <w:rsid w:val="002F09F7"/>
    <w:rsid w:val="002F2B10"/>
    <w:rsid w:val="002F3999"/>
    <w:rsid w:val="002F5996"/>
    <w:rsid w:val="002F7145"/>
    <w:rsid w:val="002F7BAC"/>
    <w:rsid w:val="00302C53"/>
    <w:rsid w:val="00303D4A"/>
    <w:rsid w:val="00307668"/>
    <w:rsid w:val="0031060A"/>
    <w:rsid w:val="00312741"/>
    <w:rsid w:val="00312DC6"/>
    <w:rsid w:val="00313C0C"/>
    <w:rsid w:val="003143E0"/>
    <w:rsid w:val="0031684C"/>
    <w:rsid w:val="0031721B"/>
    <w:rsid w:val="00317A92"/>
    <w:rsid w:val="00322ED8"/>
    <w:rsid w:val="003248C9"/>
    <w:rsid w:val="00325FBE"/>
    <w:rsid w:val="0032713E"/>
    <w:rsid w:val="00327496"/>
    <w:rsid w:val="00327940"/>
    <w:rsid w:val="00332B8D"/>
    <w:rsid w:val="00334879"/>
    <w:rsid w:val="003356E6"/>
    <w:rsid w:val="003412AD"/>
    <w:rsid w:val="003415ED"/>
    <w:rsid w:val="003424A1"/>
    <w:rsid w:val="00342599"/>
    <w:rsid w:val="00342F31"/>
    <w:rsid w:val="00343AB0"/>
    <w:rsid w:val="00344FB4"/>
    <w:rsid w:val="00351A55"/>
    <w:rsid w:val="003544E7"/>
    <w:rsid w:val="00354B40"/>
    <w:rsid w:val="00356D01"/>
    <w:rsid w:val="00356E6E"/>
    <w:rsid w:val="0036009C"/>
    <w:rsid w:val="0036070E"/>
    <w:rsid w:val="00363C14"/>
    <w:rsid w:val="00364710"/>
    <w:rsid w:val="00365BC4"/>
    <w:rsid w:val="00365CB1"/>
    <w:rsid w:val="00367BBD"/>
    <w:rsid w:val="0037172E"/>
    <w:rsid w:val="00372789"/>
    <w:rsid w:val="003729B6"/>
    <w:rsid w:val="003753FB"/>
    <w:rsid w:val="00377E3A"/>
    <w:rsid w:val="003800D7"/>
    <w:rsid w:val="00380E25"/>
    <w:rsid w:val="003814CD"/>
    <w:rsid w:val="003817CF"/>
    <w:rsid w:val="00383BB1"/>
    <w:rsid w:val="00385D84"/>
    <w:rsid w:val="00392B6D"/>
    <w:rsid w:val="00397439"/>
    <w:rsid w:val="003979F6"/>
    <w:rsid w:val="003A22BA"/>
    <w:rsid w:val="003A261B"/>
    <w:rsid w:val="003A53BA"/>
    <w:rsid w:val="003A5DD4"/>
    <w:rsid w:val="003A5FAE"/>
    <w:rsid w:val="003A7C75"/>
    <w:rsid w:val="003B296E"/>
    <w:rsid w:val="003B2C0A"/>
    <w:rsid w:val="003B3376"/>
    <w:rsid w:val="003B3C3E"/>
    <w:rsid w:val="003C01D5"/>
    <w:rsid w:val="003C3380"/>
    <w:rsid w:val="003C5316"/>
    <w:rsid w:val="003C6607"/>
    <w:rsid w:val="003C6950"/>
    <w:rsid w:val="003C7241"/>
    <w:rsid w:val="003D0441"/>
    <w:rsid w:val="003D117C"/>
    <w:rsid w:val="003D15DB"/>
    <w:rsid w:val="003D3A98"/>
    <w:rsid w:val="003D40D5"/>
    <w:rsid w:val="003D46A7"/>
    <w:rsid w:val="003D76D5"/>
    <w:rsid w:val="003D7807"/>
    <w:rsid w:val="003E2494"/>
    <w:rsid w:val="003E3635"/>
    <w:rsid w:val="003E3AF5"/>
    <w:rsid w:val="003E44A2"/>
    <w:rsid w:val="003E6BFE"/>
    <w:rsid w:val="003E769D"/>
    <w:rsid w:val="00400A8D"/>
    <w:rsid w:val="00403398"/>
    <w:rsid w:val="00403D9D"/>
    <w:rsid w:val="0040569A"/>
    <w:rsid w:val="00406CBF"/>
    <w:rsid w:val="00407103"/>
    <w:rsid w:val="004104BA"/>
    <w:rsid w:val="00413FD3"/>
    <w:rsid w:val="00415B38"/>
    <w:rsid w:val="00416931"/>
    <w:rsid w:val="00420CA8"/>
    <w:rsid w:val="004226E6"/>
    <w:rsid w:val="00423723"/>
    <w:rsid w:val="004264F1"/>
    <w:rsid w:val="0043411A"/>
    <w:rsid w:val="00434390"/>
    <w:rsid w:val="00435A4F"/>
    <w:rsid w:val="00435D65"/>
    <w:rsid w:val="004408C9"/>
    <w:rsid w:val="00441114"/>
    <w:rsid w:val="00443798"/>
    <w:rsid w:val="004459AD"/>
    <w:rsid w:val="0044615C"/>
    <w:rsid w:val="004501E9"/>
    <w:rsid w:val="00450744"/>
    <w:rsid w:val="0045254C"/>
    <w:rsid w:val="004537E2"/>
    <w:rsid w:val="00453B51"/>
    <w:rsid w:val="00455FE2"/>
    <w:rsid w:val="0045781A"/>
    <w:rsid w:val="004614A6"/>
    <w:rsid w:val="004638B8"/>
    <w:rsid w:val="00470760"/>
    <w:rsid w:val="00474C9A"/>
    <w:rsid w:val="00474E0E"/>
    <w:rsid w:val="00476CAE"/>
    <w:rsid w:val="00481831"/>
    <w:rsid w:val="00483193"/>
    <w:rsid w:val="00490119"/>
    <w:rsid w:val="00490F7E"/>
    <w:rsid w:val="00493020"/>
    <w:rsid w:val="004959DB"/>
    <w:rsid w:val="0049643C"/>
    <w:rsid w:val="004969FD"/>
    <w:rsid w:val="004A0A7B"/>
    <w:rsid w:val="004A3633"/>
    <w:rsid w:val="004A595F"/>
    <w:rsid w:val="004A60F8"/>
    <w:rsid w:val="004A62F7"/>
    <w:rsid w:val="004A7BC5"/>
    <w:rsid w:val="004B0CC6"/>
    <w:rsid w:val="004B2298"/>
    <w:rsid w:val="004B3335"/>
    <w:rsid w:val="004B59C5"/>
    <w:rsid w:val="004B6558"/>
    <w:rsid w:val="004B7D44"/>
    <w:rsid w:val="004C15ED"/>
    <w:rsid w:val="004C16CC"/>
    <w:rsid w:val="004C2EC8"/>
    <w:rsid w:val="004C571C"/>
    <w:rsid w:val="004C6E45"/>
    <w:rsid w:val="004E04E3"/>
    <w:rsid w:val="004E32A6"/>
    <w:rsid w:val="004E3847"/>
    <w:rsid w:val="004E3FDE"/>
    <w:rsid w:val="004E44D7"/>
    <w:rsid w:val="004F2B42"/>
    <w:rsid w:val="004F3050"/>
    <w:rsid w:val="004F30A8"/>
    <w:rsid w:val="004F58B0"/>
    <w:rsid w:val="004F664C"/>
    <w:rsid w:val="004F75D6"/>
    <w:rsid w:val="005001AA"/>
    <w:rsid w:val="0050133E"/>
    <w:rsid w:val="0050289D"/>
    <w:rsid w:val="00502B4D"/>
    <w:rsid w:val="00505171"/>
    <w:rsid w:val="00507843"/>
    <w:rsid w:val="0051090C"/>
    <w:rsid w:val="00513289"/>
    <w:rsid w:val="005134D3"/>
    <w:rsid w:val="00513C65"/>
    <w:rsid w:val="0051635C"/>
    <w:rsid w:val="0052082E"/>
    <w:rsid w:val="00527ABE"/>
    <w:rsid w:val="00534A27"/>
    <w:rsid w:val="00534D5F"/>
    <w:rsid w:val="005356F8"/>
    <w:rsid w:val="00535EAF"/>
    <w:rsid w:val="00543E0B"/>
    <w:rsid w:val="00544FD7"/>
    <w:rsid w:val="00546AC5"/>
    <w:rsid w:val="00546CD2"/>
    <w:rsid w:val="00547789"/>
    <w:rsid w:val="00550CCF"/>
    <w:rsid w:val="00551FF0"/>
    <w:rsid w:val="0055243E"/>
    <w:rsid w:val="00555F74"/>
    <w:rsid w:val="00556F41"/>
    <w:rsid w:val="00560066"/>
    <w:rsid w:val="0056017D"/>
    <w:rsid w:val="0056205A"/>
    <w:rsid w:val="005637FC"/>
    <w:rsid w:val="00564D08"/>
    <w:rsid w:val="00564E1F"/>
    <w:rsid w:val="005711B1"/>
    <w:rsid w:val="00580FEF"/>
    <w:rsid w:val="005820ED"/>
    <w:rsid w:val="00582B02"/>
    <w:rsid w:val="005847A8"/>
    <w:rsid w:val="00584AC2"/>
    <w:rsid w:val="005862A1"/>
    <w:rsid w:val="00590493"/>
    <w:rsid w:val="00593A45"/>
    <w:rsid w:val="005942EB"/>
    <w:rsid w:val="00594FAF"/>
    <w:rsid w:val="00595B9B"/>
    <w:rsid w:val="0059666C"/>
    <w:rsid w:val="00596736"/>
    <w:rsid w:val="005A2AFF"/>
    <w:rsid w:val="005B4AF0"/>
    <w:rsid w:val="005B5461"/>
    <w:rsid w:val="005B7F4D"/>
    <w:rsid w:val="005C0099"/>
    <w:rsid w:val="005C0BD5"/>
    <w:rsid w:val="005C146E"/>
    <w:rsid w:val="005C42BD"/>
    <w:rsid w:val="005C4FCD"/>
    <w:rsid w:val="005C5109"/>
    <w:rsid w:val="005C6151"/>
    <w:rsid w:val="005D1B41"/>
    <w:rsid w:val="005D1F78"/>
    <w:rsid w:val="005D4860"/>
    <w:rsid w:val="005D53A4"/>
    <w:rsid w:val="005D5933"/>
    <w:rsid w:val="005E04E8"/>
    <w:rsid w:val="005E2A04"/>
    <w:rsid w:val="005E4E17"/>
    <w:rsid w:val="005E5A76"/>
    <w:rsid w:val="005F1DDB"/>
    <w:rsid w:val="005F6129"/>
    <w:rsid w:val="00602BBC"/>
    <w:rsid w:val="00603EE9"/>
    <w:rsid w:val="00604B18"/>
    <w:rsid w:val="00606DC3"/>
    <w:rsid w:val="00613CF9"/>
    <w:rsid w:val="0062376B"/>
    <w:rsid w:val="00623942"/>
    <w:rsid w:val="006260A4"/>
    <w:rsid w:val="00627373"/>
    <w:rsid w:val="0063280F"/>
    <w:rsid w:val="00632B22"/>
    <w:rsid w:val="00632F8F"/>
    <w:rsid w:val="00634E19"/>
    <w:rsid w:val="00635F79"/>
    <w:rsid w:val="0063796D"/>
    <w:rsid w:val="006402F8"/>
    <w:rsid w:val="00646319"/>
    <w:rsid w:val="00646EEC"/>
    <w:rsid w:val="00647EA5"/>
    <w:rsid w:val="00654CB2"/>
    <w:rsid w:val="00660E59"/>
    <w:rsid w:val="00662E62"/>
    <w:rsid w:val="00665E92"/>
    <w:rsid w:val="00667081"/>
    <w:rsid w:val="0066795B"/>
    <w:rsid w:val="00670ACE"/>
    <w:rsid w:val="006715C0"/>
    <w:rsid w:val="00672DA7"/>
    <w:rsid w:val="00675085"/>
    <w:rsid w:val="00675598"/>
    <w:rsid w:val="00680D8D"/>
    <w:rsid w:val="00681308"/>
    <w:rsid w:val="0068192E"/>
    <w:rsid w:val="00686E0B"/>
    <w:rsid w:val="00690572"/>
    <w:rsid w:val="0069294C"/>
    <w:rsid w:val="00693B0A"/>
    <w:rsid w:val="006962AF"/>
    <w:rsid w:val="006968F1"/>
    <w:rsid w:val="006979D8"/>
    <w:rsid w:val="006A3788"/>
    <w:rsid w:val="006A432A"/>
    <w:rsid w:val="006B13A5"/>
    <w:rsid w:val="006B1EC5"/>
    <w:rsid w:val="006B33CD"/>
    <w:rsid w:val="006B36F3"/>
    <w:rsid w:val="006B4770"/>
    <w:rsid w:val="006B63B8"/>
    <w:rsid w:val="006B656B"/>
    <w:rsid w:val="006B7020"/>
    <w:rsid w:val="006C394B"/>
    <w:rsid w:val="006C6842"/>
    <w:rsid w:val="006C77FD"/>
    <w:rsid w:val="006D0C06"/>
    <w:rsid w:val="006D2EA7"/>
    <w:rsid w:val="006D317E"/>
    <w:rsid w:val="006D4692"/>
    <w:rsid w:val="006D683A"/>
    <w:rsid w:val="006D7B65"/>
    <w:rsid w:val="006E13EA"/>
    <w:rsid w:val="006E25B6"/>
    <w:rsid w:val="006E54E1"/>
    <w:rsid w:val="006E6DD8"/>
    <w:rsid w:val="006E6F09"/>
    <w:rsid w:val="006F4613"/>
    <w:rsid w:val="006F67AE"/>
    <w:rsid w:val="006F6DE4"/>
    <w:rsid w:val="006F6F1A"/>
    <w:rsid w:val="0070010F"/>
    <w:rsid w:val="0070638C"/>
    <w:rsid w:val="0071073B"/>
    <w:rsid w:val="00710F71"/>
    <w:rsid w:val="007114D5"/>
    <w:rsid w:val="00711BD7"/>
    <w:rsid w:val="00711E47"/>
    <w:rsid w:val="0071201E"/>
    <w:rsid w:val="00715408"/>
    <w:rsid w:val="00716E08"/>
    <w:rsid w:val="007254FB"/>
    <w:rsid w:val="00726035"/>
    <w:rsid w:val="00733174"/>
    <w:rsid w:val="00733BBD"/>
    <w:rsid w:val="007340A8"/>
    <w:rsid w:val="007346E1"/>
    <w:rsid w:val="00735900"/>
    <w:rsid w:val="00735E97"/>
    <w:rsid w:val="00742261"/>
    <w:rsid w:val="00744E81"/>
    <w:rsid w:val="00745A37"/>
    <w:rsid w:val="007501CC"/>
    <w:rsid w:val="00750FC7"/>
    <w:rsid w:val="00753680"/>
    <w:rsid w:val="0075395E"/>
    <w:rsid w:val="007542E1"/>
    <w:rsid w:val="00755737"/>
    <w:rsid w:val="00755DA3"/>
    <w:rsid w:val="007561D6"/>
    <w:rsid w:val="00760122"/>
    <w:rsid w:val="00763327"/>
    <w:rsid w:val="00763973"/>
    <w:rsid w:val="00771215"/>
    <w:rsid w:val="00772AF1"/>
    <w:rsid w:val="00773DFD"/>
    <w:rsid w:val="00777855"/>
    <w:rsid w:val="00777C50"/>
    <w:rsid w:val="007810FD"/>
    <w:rsid w:val="00781AB7"/>
    <w:rsid w:val="00782E90"/>
    <w:rsid w:val="00783285"/>
    <w:rsid w:val="0078358E"/>
    <w:rsid w:val="0078612B"/>
    <w:rsid w:val="00787827"/>
    <w:rsid w:val="00792812"/>
    <w:rsid w:val="00792BFC"/>
    <w:rsid w:val="00795A62"/>
    <w:rsid w:val="00795FB4"/>
    <w:rsid w:val="007A1DBA"/>
    <w:rsid w:val="007A26B8"/>
    <w:rsid w:val="007A2E08"/>
    <w:rsid w:val="007A3BDE"/>
    <w:rsid w:val="007A5D24"/>
    <w:rsid w:val="007B012A"/>
    <w:rsid w:val="007B1297"/>
    <w:rsid w:val="007B12EC"/>
    <w:rsid w:val="007B22BC"/>
    <w:rsid w:val="007B30E6"/>
    <w:rsid w:val="007B375C"/>
    <w:rsid w:val="007C16CD"/>
    <w:rsid w:val="007C31EE"/>
    <w:rsid w:val="007C4134"/>
    <w:rsid w:val="007C4B28"/>
    <w:rsid w:val="007C5ACA"/>
    <w:rsid w:val="007C7786"/>
    <w:rsid w:val="007D0621"/>
    <w:rsid w:val="007D4075"/>
    <w:rsid w:val="007E0EA8"/>
    <w:rsid w:val="007E3BC1"/>
    <w:rsid w:val="007E5BE8"/>
    <w:rsid w:val="007E7012"/>
    <w:rsid w:val="007E7C51"/>
    <w:rsid w:val="008024D7"/>
    <w:rsid w:val="00806D36"/>
    <w:rsid w:val="00810453"/>
    <w:rsid w:val="00816D62"/>
    <w:rsid w:val="0081722F"/>
    <w:rsid w:val="0081726F"/>
    <w:rsid w:val="00817422"/>
    <w:rsid w:val="00822C41"/>
    <w:rsid w:val="0082453D"/>
    <w:rsid w:val="00831976"/>
    <w:rsid w:val="0083410C"/>
    <w:rsid w:val="00840B5E"/>
    <w:rsid w:val="008425D6"/>
    <w:rsid w:val="00842C85"/>
    <w:rsid w:val="008451BB"/>
    <w:rsid w:val="00846851"/>
    <w:rsid w:val="00853FA1"/>
    <w:rsid w:val="00855268"/>
    <w:rsid w:val="008578C4"/>
    <w:rsid w:val="00857CAB"/>
    <w:rsid w:val="00862072"/>
    <w:rsid w:val="00862C2B"/>
    <w:rsid w:val="00862D57"/>
    <w:rsid w:val="008631F8"/>
    <w:rsid w:val="00863DD8"/>
    <w:rsid w:val="00864175"/>
    <w:rsid w:val="008643AE"/>
    <w:rsid w:val="00867455"/>
    <w:rsid w:val="00867B1E"/>
    <w:rsid w:val="00870168"/>
    <w:rsid w:val="00874758"/>
    <w:rsid w:val="008800FB"/>
    <w:rsid w:val="008815D0"/>
    <w:rsid w:val="0088181B"/>
    <w:rsid w:val="00883FA1"/>
    <w:rsid w:val="00892722"/>
    <w:rsid w:val="00894351"/>
    <w:rsid w:val="00894722"/>
    <w:rsid w:val="0089610E"/>
    <w:rsid w:val="008A0506"/>
    <w:rsid w:val="008A30D6"/>
    <w:rsid w:val="008A4D15"/>
    <w:rsid w:val="008A6289"/>
    <w:rsid w:val="008B17E1"/>
    <w:rsid w:val="008B3BAE"/>
    <w:rsid w:val="008C3C1A"/>
    <w:rsid w:val="008C41A7"/>
    <w:rsid w:val="008C4821"/>
    <w:rsid w:val="008D1703"/>
    <w:rsid w:val="008D6786"/>
    <w:rsid w:val="008E2645"/>
    <w:rsid w:val="008E32D7"/>
    <w:rsid w:val="008E7788"/>
    <w:rsid w:val="008F1CDF"/>
    <w:rsid w:val="008F583C"/>
    <w:rsid w:val="008F6352"/>
    <w:rsid w:val="00904E4D"/>
    <w:rsid w:val="00907834"/>
    <w:rsid w:val="00911568"/>
    <w:rsid w:val="00917415"/>
    <w:rsid w:val="009221D9"/>
    <w:rsid w:val="00930680"/>
    <w:rsid w:val="0093070D"/>
    <w:rsid w:val="0093582A"/>
    <w:rsid w:val="00937B6F"/>
    <w:rsid w:val="009429EB"/>
    <w:rsid w:val="00943AA6"/>
    <w:rsid w:val="00944DC6"/>
    <w:rsid w:val="00944F44"/>
    <w:rsid w:val="00952216"/>
    <w:rsid w:val="00953BA8"/>
    <w:rsid w:val="00954FB2"/>
    <w:rsid w:val="00956889"/>
    <w:rsid w:val="00956A2D"/>
    <w:rsid w:val="0096090E"/>
    <w:rsid w:val="00962F1F"/>
    <w:rsid w:val="00963DBA"/>
    <w:rsid w:val="009652BD"/>
    <w:rsid w:val="00971128"/>
    <w:rsid w:val="00974CFD"/>
    <w:rsid w:val="00977DDA"/>
    <w:rsid w:val="0098051E"/>
    <w:rsid w:val="00980B77"/>
    <w:rsid w:val="00982C7F"/>
    <w:rsid w:val="0098460F"/>
    <w:rsid w:val="00987F92"/>
    <w:rsid w:val="00992EEE"/>
    <w:rsid w:val="0099704C"/>
    <w:rsid w:val="009A14D8"/>
    <w:rsid w:val="009A3AF4"/>
    <w:rsid w:val="009A5B49"/>
    <w:rsid w:val="009A5B4A"/>
    <w:rsid w:val="009A5BF3"/>
    <w:rsid w:val="009A6EBC"/>
    <w:rsid w:val="009A7B58"/>
    <w:rsid w:val="009B16F8"/>
    <w:rsid w:val="009B4BD3"/>
    <w:rsid w:val="009D09CD"/>
    <w:rsid w:val="009D0E6F"/>
    <w:rsid w:val="009D16D0"/>
    <w:rsid w:val="009E0CC5"/>
    <w:rsid w:val="009E1743"/>
    <w:rsid w:val="009E1918"/>
    <w:rsid w:val="009E2141"/>
    <w:rsid w:val="009E4928"/>
    <w:rsid w:val="009E5B9C"/>
    <w:rsid w:val="009E62F2"/>
    <w:rsid w:val="009E6F02"/>
    <w:rsid w:val="009F2036"/>
    <w:rsid w:val="00A01596"/>
    <w:rsid w:val="00A04698"/>
    <w:rsid w:val="00A047DE"/>
    <w:rsid w:val="00A05ADF"/>
    <w:rsid w:val="00A10484"/>
    <w:rsid w:val="00A11187"/>
    <w:rsid w:val="00A11491"/>
    <w:rsid w:val="00A11C84"/>
    <w:rsid w:val="00A133FD"/>
    <w:rsid w:val="00A150C4"/>
    <w:rsid w:val="00A16DB3"/>
    <w:rsid w:val="00A17275"/>
    <w:rsid w:val="00A20079"/>
    <w:rsid w:val="00A21063"/>
    <w:rsid w:val="00A229E4"/>
    <w:rsid w:val="00A2756B"/>
    <w:rsid w:val="00A27651"/>
    <w:rsid w:val="00A33C84"/>
    <w:rsid w:val="00A35B11"/>
    <w:rsid w:val="00A36C36"/>
    <w:rsid w:val="00A47536"/>
    <w:rsid w:val="00A478C3"/>
    <w:rsid w:val="00A51840"/>
    <w:rsid w:val="00A53025"/>
    <w:rsid w:val="00A54992"/>
    <w:rsid w:val="00A54F6C"/>
    <w:rsid w:val="00A5510B"/>
    <w:rsid w:val="00A6321F"/>
    <w:rsid w:val="00A6395D"/>
    <w:rsid w:val="00A65098"/>
    <w:rsid w:val="00A6570A"/>
    <w:rsid w:val="00A66776"/>
    <w:rsid w:val="00A67FD2"/>
    <w:rsid w:val="00A70160"/>
    <w:rsid w:val="00A701E5"/>
    <w:rsid w:val="00A70F68"/>
    <w:rsid w:val="00A7340C"/>
    <w:rsid w:val="00A735BC"/>
    <w:rsid w:val="00A740A1"/>
    <w:rsid w:val="00A762BD"/>
    <w:rsid w:val="00A76A87"/>
    <w:rsid w:val="00A81196"/>
    <w:rsid w:val="00A83F1A"/>
    <w:rsid w:val="00A87336"/>
    <w:rsid w:val="00A90601"/>
    <w:rsid w:val="00A90B19"/>
    <w:rsid w:val="00A93584"/>
    <w:rsid w:val="00A93BF2"/>
    <w:rsid w:val="00A972BD"/>
    <w:rsid w:val="00A97848"/>
    <w:rsid w:val="00AA19BF"/>
    <w:rsid w:val="00AA2C75"/>
    <w:rsid w:val="00AA75B3"/>
    <w:rsid w:val="00AB0549"/>
    <w:rsid w:val="00AB1071"/>
    <w:rsid w:val="00AB3671"/>
    <w:rsid w:val="00AB411C"/>
    <w:rsid w:val="00AB5A4A"/>
    <w:rsid w:val="00AB5F46"/>
    <w:rsid w:val="00AB678E"/>
    <w:rsid w:val="00AC01DC"/>
    <w:rsid w:val="00AC1B37"/>
    <w:rsid w:val="00AC1DB7"/>
    <w:rsid w:val="00AC51B5"/>
    <w:rsid w:val="00AC5C10"/>
    <w:rsid w:val="00AC5C18"/>
    <w:rsid w:val="00AC5D4E"/>
    <w:rsid w:val="00AD11B5"/>
    <w:rsid w:val="00AD3DFF"/>
    <w:rsid w:val="00AD69C6"/>
    <w:rsid w:val="00AD7F6F"/>
    <w:rsid w:val="00AE2374"/>
    <w:rsid w:val="00AE3E3F"/>
    <w:rsid w:val="00AE43C1"/>
    <w:rsid w:val="00AE57FE"/>
    <w:rsid w:val="00AF181C"/>
    <w:rsid w:val="00AF4C58"/>
    <w:rsid w:val="00B015B8"/>
    <w:rsid w:val="00B04598"/>
    <w:rsid w:val="00B06559"/>
    <w:rsid w:val="00B12290"/>
    <w:rsid w:val="00B13117"/>
    <w:rsid w:val="00B132F4"/>
    <w:rsid w:val="00B1405C"/>
    <w:rsid w:val="00B144D7"/>
    <w:rsid w:val="00B16598"/>
    <w:rsid w:val="00B2056A"/>
    <w:rsid w:val="00B218B7"/>
    <w:rsid w:val="00B224FA"/>
    <w:rsid w:val="00B25D97"/>
    <w:rsid w:val="00B30894"/>
    <w:rsid w:val="00B3371A"/>
    <w:rsid w:val="00B33F02"/>
    <w:rsid w:val="00B35616"/>
    <w:rsid w:val="00B36953"/>
    <w:rsid w:val="00B378D1"/>
    <w:rsid w:val="00B40022"/>
    <w:rsid w:val="00B40099"/>
    <w:rsid w:val="00B41DBC"/>
    <w:rsid w:val="00B4421E"/>
    <w:rsid w:val="00B4600D"/>
    <w:rsid w:val="00B518A4"/>
    <w:rsid w:val="00B519C8"/>
    <w:rsid w:val="00B56DD9"/>
    <w:rsid w:val="00B5732D"/>
    <w:rsid w:val="00B57A57"/>
    <w:rsid w:val="00B60A85"/>
    <w:rsid w:val="00B62F83"/>
    <w:rsid w:val="00B64060"/>
    <w:rsid w:val="00B67D1D"/>
    <w:rsid w:val="00B702B1"/>
    <w:rsid w:val="00B71769"/>
    <w:rsid w:val="00B73520"/>
    <w:rsid w:val="00B76466"/>
    <w:rsid w:val="00B77256"/>
    <w:rsid w:val="00B82113"/>
    <w:rsid w:val="00B84034"/>
    <w:rsid w:val="00B86121"/>
    <w:rsid w:val="00B907AE"/>
    <w:rsid w:val="00B92440"/>
    <w:rsid w:val="00B92622"/>
    <w:rsid w:val="00B93D4C"/>
    <w:rsid w:val="00B94565"/>
    <w:rsid w:val="00B94FAD"/>
    <w:rsid w:val="00B9540E"/>
    <w:rsid w:val="00B97570"/>
    <w:rsid w:val="00B978B3"/>
    <w:rsid w:val="00BA09F7"/>
    <w:rsid w:val="00BA1B3B"/>
    <w:rsid w:val="00BA271D"/>
    <w:rsid w:val="00BA4B19"/>
    <w:rsid w:val="00BA5BEB"/>
    <w:rsid w:val="00BB1E2A"/>
    <w:rsid w:val="00BB52CD"/>
    <w:rsid w:val="00BC0E72"/>
    <w:rsid w:val="00BC15AA"/>
    <w:rsid w:val="00BC1FA7"/>
    <w:rsid w:val="00BC20F3"/>
    <w:rsid w:val="00BC28DB"/>
    <w:rsid w:val="00BC37C2"/>
    <w:rsid w:val="00BC426F"/>
    <w:rsid w:val="00BC60E3"/>
    <w:rsid w:val="00BD0464"/>
    <w:rsid w:val="00BD1263"/>
    <w:rsid w:val="00BD1E23"/>
    <w:rsid w:val="00BD2571"/>
    <w:rsid w:val="00BD2D32"/>
    <w:rsid w:val="00BD352F"/>
    <w:rsid w:val="00BD40DA"/>
    <w:rsid w:val="00BD4D92"/>
    <w:rsid w:val="00BD7BD9"/>
    <w:rsid w:val="00BE03DC"/>
    <w:rsid w:val="00BE09D3"/>
    <w:rsid w:val="00BE1328"/>
    <w:rsid w:val="00BE1D46"/>
    <w:rsid w:val="00BE1FA3"/>
    <w:rsid w:val="00BE1FDD"/>
    <w:rsid w:val="00BE2203"/>
    <w:rsid w:val="00BF1C76"/>
    <w:rsid w:val="00BF6167"/>
    <w:rsid w:val="00BF6CE6"/>
    <w:rsid w:val="00C00AE8"/>
    <w:rsid w:val="00C028BF"/>
    <w:rsid w:val="00C07F84"/>
    <w:rsid w:val="00C12CEF"/>
    <w:rsid w:val="00C12D9B"/>
    <w:rsid w:val="00C1473F"/>
    <w:rsid w:val="00C157AE"/>
    <w:rsid w:val="00C167BB"/>
    <w:rsid w:val="00C175C2"/>
    <w:rsid w:val="00C22226"/>
    <w:rsid w:val="00C22923"/>
    <w:rsid w:val="00C23A7A"/>
    <w:rsid w:val="00C2636D"/>
    <w:rsid w:val="00C2669E"/>
    <w:rsid w:val="00C3039C"/>
    <w:rsid w:val="00C326CB"/>
    <w:rsid w:val="00C32B04"/>
    <w:rsid w:val="00C32BFA"/>
    <w:rsid w:val="00C33C1D"/>
    <w:rsid w:val="00C35A9C"/>
    <w:rsid w:val="00C37FD7"/>
    <w:rsid w:val="00C43E4D"/>
    <w:rsid w:val="00C46005"/>
    <w:rsid w:val="00C50557"/>
    <w:rsid w:val="00C5070D"/>
    <w:rsid w:val="00C531DF"/>
    <w:rsid w:val="00C548BA"/>
    <w:rsid w:val="00C57213"/>
    <w:rsid w:val="00C61C7A"/>
    <w:rsid w:val="00C64EEE"/>
    <w:rsid w:val="00C65C7A"/>
    <w:rsid w:val="00C66934"/>
    <w:rsid w:val="00C77AB2"/>
    <w:rsid w:val="00C801BA"/>
    <w:rsid w:val="00C8084D"/>
    <w:rsid w:val="00C82681"/>
    <w:rsid w:val="00C86EF4"/>
    <w:rsid w:val="00C87D77"/>
    <w:rsid w:val="00C926AC"/>
    <w:rsid w:val="00C94FA3"/>
    <w:rsid w:val="00CA1F38"/>
    <w:rsid w:val="00CA2C58"/>
    <w:rsid w:val="00CA3104"/>
    <w:rsid w:val="00CA321E"/>
    <w:rsid w:val="00CA5883"/>
    <w:rsid w:val="00CA72B1"/>
    <w:rsid w:val="00CB2875"/>
    <w:rsid w:val="00CB38BF"/>
    <w:rsid w:val="00CB4433"/>
    <w:rsid w:val="00CB5064"/>
    <w:rsid w:val="00CC0354"/>
    <w:rsid w:val="00CC0B9E"/>
    <w:rsid w:val="00CC1736"/>
    <w:rsid w:val="00CC2808"/>
    <w:rsid w:val="00CC4B5C"/>
    <w:rsid w:val="00CD06A0"/>
    <w:rsid w:val="00CD0CF9"/>
    <w:rsid w:val="00CD1452"/>
    <w:rsid w:val="00CD1F0F"/>
    <w:rsid w:val="00CD20CA"/>
    <w:rsid w:val="00CD5036"/>
    <w:rsid w:val="00CE03D0"/>
    <w:rsid w:val="00CE741D"/>
    <w:rsid w:val="00CF145E"/>
    <w:rsid w:val="00CF377A"/>
    <w:rsid w:val="00CF3800"/>
    <w:rsid w:val="00CF3DB7"/>
    <w:rsid w:val="00CF4451"/>
    <w:rsid w:val="00CF7343"/>
    <w:rsid w:val="00CF74A9"/>
    <w:rsid w:val="00D02634"/>
    <w:rsid w:val="00D03CA8"/>
    <w:rsid w:val="00D05900"/>
    <w:rsid w:val="00D109DD"/>
    <w:rsid w:val="00D1130C"/>
    <w:rsid w:val="00D11E51"/>
    <w:rsid w:val="00D13175"/>
    <w:rsid w:val="00D131F0"/>
    <w:rsid w:val="00D13663"/>
    <w:rsid w:val="00D15506"/>
    <w:rsid w:val="00D159C5"/>
    <w:rsid w:val="00D20188"/>
    <w:rsid w:val="00D21086"/>
    <w:rsid w:val="00D22A1E"/>
    <w:rsid w:val="00D24663"/>
    <w:rsid w:val="00D246C9"/>
    <w:rsid w:val="00D302B9"/>
    <w:rsid w:val="00D313E5"/>
    <w:rsid w:val="00D33D53"/>
    <w:rsid w:val="00D34E1D"/>
    <w:rsid w:val="00D34FB3"/>
    <w:rsid w:val="00D36FB0"/>
    <w:rsid w:val="00D37191"/>
    <w:rsid w:val="00D4066A"/>
    <w:rsid w:val="00D4177C"/>
    <w:rsid w:val="00D436B3"/>
    <w:rsid w:val="00D44CF0"/>
    <w:rsid w:val="00D477DB"/>
    <w:rsid w:val="00D47FC9"/>
    <w:rsid w:val="00D5008A"/>
    <w:rsid w:val="00D5171D"/>
    <w:rsid w:val="00D518C6"/>
    <w:rsid w:val="00D52831"/>
    <w:rsid w:val="00D5633B"/>
    <w:rsid w:val="00D5680E"/>
    <w:rsid w:val="00D57A13"/>
    <w:rsid w:val="00D652A8"/>
    <w:rsid w:val="00D65FDC"/>
    <w:rsid w:val="00D66B26"/>
    <w:rsid w:val="00D718C4"/>
    <w:rsid w:val="00D73809"/>
    <w:rsid w:val="00D743A9"/>
    <w:rsid w:val="00D769D4"/>
    <w:rsid w:val="00D81480"/>
    <w:rsid w:val="00D82857"/>
    <w:rsid w:val="00D844F5"/>
    <w:rsid w:val="00D847A0"/>
    <w:rsid w:val="00D84EC6"/>
    <w:rsid w:val="00D8619A"/>
    <w:rsid w:val="00D87891"/>
    <w:rsid w:val="00D91492"/>
    <w:rsid w:val="00D9305C"/>
    <w:rsid w:val="00D961D8"/>
    <w:rsid w:val="00DA1A39"/>
    <w:rsid w:val="00DA4E2E"/>
    <w:rsid w:val="00DA7425"/>
    <w:rsid w:val="00DA79DC"/>
    <w:rsid w:val="00DB1292"/>
    <w:rsid w:val="00DB1DE7"/>
    <w:rsid w:val="00DB3268"/>
    <w:rsid w:val="00DC0A9F"/>
    <w:rsid w:val="00DC0D48"/>
    <w:rsid w:val="00DC1AEE"/>
    <w:rsid w:val="00DC3F89"/>
    <w:rsid w:val="00DC45EF"/>
    <w:rsid w:val="00DC4F25"/>
    <w:rsid w:val="00DC6CCC"/>
    <w:rsid w:val="00DD01C7"/>
    <w:rsid w:val="00DD01D7"/>
    <w:rsid w:val="00DD1DB7"/>
    <w:rsid w:val="00DD1F18"/>
    <w:rsid w:val="00DD3BC6"/>
    <w:rsid w:val="00DD432D"/>
    <w:rsid w:val="00DD78CD"/>
    <w:rsid w:val="00DE2E07"/>
    <w:rsid w:val="00DE571F"/>
    <w:rsid w:val="00DE5F37"/>
    <w:rsid w:val="00DE789A"/>
    <w:rsid w:val="00DF009F"/>
    <w:rsid w:val="00DF1CE9"/>
    <w:rsid w:val="00DF2BCC"/>
    <w:rsid w:val="00DF3A5B"/>
    <w:rsid w:val="00E061C2"/>
    <w:rsid w:val="00E06F4A"/>
    <w:rsid w:val="00E07AC7"/>
    <w:rsid w:val="00E130CE"/>
    <w:rsid w:val="00E15583"/>
    <w:rsid w:val="00E16EBB"/>
    <w:rsid w:val="00E22D52"/>
    <w:rsid w:val="00E248ED"/>
    <w:rsid w:val="00E24B99"/>
    <w:rsid w:val="00E26338"/>
    <w:rsid w:val="00E31C2E"/>
    <w:rsid w:val="00E32098"/>
    <w:rsid w:val="00E32161"/>
    <w:rsid w:val="00E3384D"/>
    <w:rsid w:val="00E358FA"/>
    <w:rsid w:val="00E36C7C"/>
    <w:rsid w:val="00E42CDA"/>
    <w:rsid w:val="00E4388E"/>
    <w:rsid w:val="00E44EB9"/>
    <w:rsid w:val="00E462E0"/>
    <w:rsid w:val="00E46451"/>
    <w:rsid w:val="00E46664"/>
    <w:rsid w:val="00E561DB"/>
    <w:rsid w:val="00E62C95"/>
    <w:rsid w:val="00E67206"/>
    <w:rsid w:val="00E67DCC"/>
    <w:rsid w:val="00E7349E"/>
    <w:rsid w:val="00E74681"/>
    <w:rsid w:val="00E75514"/>
    <w:rsid w:val="00E82D59"/>
    <w:rsid w:val="00E82EF4"/>
    <w:rsid w:val="00E83D69"/>
    <w:rsid w:val="00E84BB9"/>
    <w:rsid w:val="00E8541D"/>
    <w:rsid w:val="00E92F30"/>
    <w:rsid w:val="00E931F0"/>
    <w:rsid w:val="00E934D4"/>
    <w:rsid w:val="00E93FAF"/>
    <w:rsid w:val="00EA11E4"/>
    <w:rsid w:val="00EA1665"/>
    <w:rsid w:val="00EA3DCE"/>
    <w:rsid w:val="00EA673F"/>
    <w:rsid w:val="00EB256E"/>
    <w:rsid w:val="00EB26AD"/>
    <w:rsid w:val="00EB2B9A"/>
    <w:rsid w:val="00EB38BA"/>
    <w:rsid w:val="00EB6B96"/>
    <w:rsid w:val="00EC0CBF"/>
    <w:rsid w:val="00EC1147"/>
    <w:rsid w:val="00EC480E"/>
    <w:rsid w:val="00EC4BF2"/>
    <w:rsid w:val="00EC7B47"/>
    <w:rsid w:val="00ED0404"/>
    <w:rsid w:val="00ED2245"/>
    <w:rsid w:val="00EE01CA"/>
    <w:rsid w:val="00EE1980"/>
    <w:rsid w:val="00EE302A"/>
    <w:rsid w:val="00EE4E38"/>
    <w:rsid w:val="00EE5E09"/>
    <w:rsid w:val="00EF091E"/>
    <w:rsid w:val="00EF66E0"/>
    <w:rsid w:val="00EF6DEF"/>
    <w:rsid w:val="00EF75AF"/>
    <w:rsid w:val="00F0064F"/>
    <w:rsid w:val="00F034B2"/>
    <w:rsid w:val="00F12234"/>
    <w:rsid w:val="00F2080C"/>
    <w:rsid w:val="00F21444"/>
    <w:rsid w:val="00F228E2"/>
    <w:rsid w:val="00F256A1"/>
    <w:rsid w:val="00F30004"/>
    <w:rsid w:val="00F30308"/>
    <w:rsid w:val="00F36208"/>
    <w:rsid w:val="00F43452"/>
    <w:rsid w:val="00F439C1"/>
    <w:rsid w:val="00F446F2"/>
    <w:rsid w:val="00F50D34"/>
    <w:rsid w:val="00F54C34"/>
    <w:rsid w:val="00F56929"/>
    <w:rsid w:val="00F57101"/>
    <w:rsid w:val="00F611DA"/>
    <w:rsid w:val="00F61AAC"/>
    <w:rsid w:val="00F711E6"/>
    <w:rsid w:val="00F71478"/>
    <w:rsid w:val="00F73EC1"/>
    <w:rsid w:val="00F77B4A"/>
    <w:rsid w:val="00F8160A"/>
    <w:rsid w:val="00F81A6C"/>
    <w:rsid w:val="00F84063"/>
    <w:rsid w:val="00F87297"/>
    <w:rsid w:val="00F90847"/>
    <w:rsid w:val="00F96C5E"/>
    <w:rsid w:val="00FA0B6C"/>
    <w:rsid w:val="00FA15FF"/>
    <w:rsid w:val="00FA2680"/>
    <w:rsid w:val="00FA4824"/>
    <w:rsid w:val="00FA5B8A"/>
    <w:rsid w:val="00FB2C83"/>
    <w:rsid w:val="00FB33A5"/>
    <w:rsid w:val="00FB6DD2"/>
    <w:rsid w:val="00FC1B86"/>
    <w:rsid w:val="00FC2164"/>
    <w:rsid w:val="00FC4246"/>
    <w:rsid w:val="00FC493D"/>
    <w:rsid w:val="00FC4CF0"/>
    <w:rsid w:val="00FC662F"/>
    <w:rsid w:val="00FD081E"/>
    <w:rsid w:val="00FD57E8"/>
    <w:rsid w:val="00FE00FF"/>
    <w:rsid w:val="00FE356B"/>
    <w:rsid w:val="00FE5956"/>
    <w:rsid w:val="00FE5D08"/>
    <w:rsid w:val="00FE7A13"/>
    <w:rsid w:val="00FF0A57"/>
    <w:rsid w:val="00FF1A4B"/>
    <w:rsid w:val="00FF4724"/>
    <w:rsid w:val="00FF5F94"/>
    <w:rsid w:val="00FF6BB5"/>
    <w:rsid w:val="00FF7837"/>
    <w:rsid w:val="00FF7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CB506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5BE5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5BE5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578C4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578C4"/>
    <w:rPr>
      <w:rFonts w:ascii="Cambria" w:hAnsi="Cambria" w:cs="Times New Roman"/>
      <w:b/>
      <w:i/>
      <w:sz w:val="28"/>
    </w:rPr>
  </w:style>
  <w:style w:type="paragraph" w:styleId="BodyText">
    <w:name w:val="Body Text"/>
    <w:basedOn w:val="Normal"/>
    <w:link w:val="BodyTextChar"/>
    <w:uiPriority w:val="99"/>
    <w:rsid w:val="000C5BE5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548BA"/>
    <w:rPr>
      <w:rFonts w:cs="Times New Roman"/>
      <w:sz w:val="24"/>
      <w:lang w:val="it-IT" w:eastAsia="it-IT"/>
    </w:rPr>
  </w:style>
  <w:style w:type="paragraph" w:styleId="BalloonText">
    <w:name w:val="Balloon Text"/>
    <w:basedOn w:val="Normal"/>
    <w:link w:val="BalloonTextChar"/>
    <w:uiPriority w:val="99"/>
    <w:semiHidden/>
    <w:rsid w:val="000C5BE5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78C4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8C4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578C4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E15583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956A2D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CB506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578C4"/>
    <w:rPr>
      <w:rFonts w:cs="Times New Roman"/>
      <w:sz w:val="24"/>
    </w:rPr>
  </w:style>
  <w:style w:type="paragraph" w:customStyle="1" w:styleId="RIENTRO">
    <w:name w:val="RIENTRO"/>
    <w:uiPriority w:val="99"/>
    <w:rsid w:val="004F2B42"/>
    <w:pPr>
      <w:tabs>
        <w:tab w:val="left" w:pos="284"/>
      </w:tabs>
      <w:spacing w:line="240" w:lineRule="exact"/>
      <w:ind w:left="284" w:hanging="284"/>
      <w:jc w:val="both"/>
    </w:pPr>
    <w:rPr>
      <w:sz w:val="24"/>
      <w:szCs w:val="20"/>
    </w:rPr>
  </w:style>
  <w:style w:type="character" w:customStyle="1" w:styleId="Stilecaratterestandard">
    <w:name w:val="Stile carattere standard"/>
    <w:uiPriority w:val="99"/>
    <w:rsid w:val="00E934D4"/>
    <w:rPr>
      <w:rFonts w:ascii="Times New Roman" w:hAnsi="Times New Roman"/>
    </w:rPr>
  </w:style>
  <w:style w:type="paragraph" w:styleId="NormalWeb">
    <w:name w:val="Normal (Web)"/>
    <w:basedOn w:val="Normal"/>
    <w:uiPriority w:val="99"/>
    <w:rsid w:val="00DD78CD"/>
    <w:pPr>
      <w:spacing w:before="100" w:beforeAutospacing="1" w:after="100" w:afterAutospacing="1"/>
    </w:pPr>
    <w:rPr>
      <w:sz w:val="17"/>
      <w:szCs w:val="17"/>
    </w:rPr>
  </w:style>
  <w:style w:type="paragraph" w:customStyle="1" w:styleId="PARAGRAFOCENTRATO">
    <w:name w:val="PARAGRAFO CENTRATO"/>
    <w:uiPriority w:val="99"/>
    <w:rsid w:val="00B144D7"/>
    <w:pPr>
      <w:jc w:val="center"/>
    </w:pPr>
    <w:rPr>
      <w:sz w:val="24"/>
      <w:szCs w:val="20"/>
    </w:rPr>
  </w:style>
  <w:style w:type="paragraph" w:styleId="BodyText2">
    <w:name w:val="Body Text 2"/>
    <w:basedOn w:val="Normal"/>
    <w:link w:val="BodyText2Char"/>
    <w:uiPriority w:val="99"/>
    <w:rsid w:val="00C167B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8578C4"/>
    <w:rPr>
      <w:rFonts w:cs="Times New Roman"/>
      <w:sz w:val="24"/>
    </w:rPr>
  </w:style>
  <w:style w:type="paragraph" w:styleId="ListParagraph">
    <w:name w:val="List Paragraph"/>
    <w:basedOn w:val="Normal"/>
    <w:uiPriority w:val="99"/>
    <w:qFormat/>
    <w:rsid w:val="00C167BB"/>
    <w:pPr>
      <w:ind w:left="708"/>
    </w:pPr>
    <w:rPr>
      <w:sz w:val="22"/>
      <w:szCs w:val="20"/>
    </w:rPr>
  </w:style>
  <w:style w:type="character" w:customStyle="1" w:styleId="Caratteregrassetto">
    <w:name w:val="Carattere grassetto"/>
    <w:uiPriority w:val="99"/>
    <w:rsid w:val="00D33D53"/>
    <w:rPr>
      <w:rFonts w:ascii="Times New Roman" w:hAnsi="Times New Roman"/>
      <w:b/>
    </w:rPr>
  </w:style>
  <w:style w:type="paragraph" w:customStyle="1" w:styleId="Paragrafoelenco1">
    <w:name w:val="Paragrafo elenco1"/>
    <w:basedOn w:val="Normal"/>
    <w:uiPriority w:val="99"/>
    <w:rsid w:val="00D37191"/>
    <w:pPr>
      <w:ind w:left="720"/>
      <w:contextualSpacing/>
    </w:pPr>
    <w:rPr>
      <w:rFonts w:ascii="Cambria" w:eastAsia="MS Minngs" w:hAnsi="Cambria"/>
      <w:lang w:eastAsia="en-US"/>
    </w:rPr>
  </w:style>
  <w:style w:type="paragraph" w:customStyle="1" w:styleId="RIENTROMARCATO">
    <w:name w:val="RIENTRO MARCATO"/>
    <w:uiPriority w:val="99"/>
    <w:rsid w:val="006402F8"/>
    <w:pPr>
      <w:tabs>
        <w:tab w:val="left" w:pos="510"/>
      </w:tabs>
      <w:spacing w:line="240" w:lineRule="exact"/>
      <w:ind w:left="510" w:hanging="510"/>
      <w:jc w:val="both"/>
    </w:pPr>
    <w:rPr>
      <w:sz w:val="24"/>
      <w:szCs w:val="20"/>
    </w:rPr>
  </w:style>
  <w:style w:type="paragraph" w:styleId="HTMLPreformatted">
    <w:name w:val="HTML Preformatted"/>
    <w:basedOn w:val="Normal"/>
    <w:link w:val="HTMLPreformattedChar"/>
    <w:uiPriority w:val="99"/>
    <w:locked/>
    <w:rsid w:val="00007C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007C32"/>
    <w:rPr>
      <w:rFonts w:ascii="Courier New" w:hAnsi="Courier New" w:cs="Times New Roman"/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19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9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9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19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913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9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91374">
                  <w:marLeft w:val="29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191384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4" w:color="8E8E8E"/>
                        <w:left w:val="single" w:sz="6" w:space="4" w:color="8E8E8E"/>
                        <w:bottom w:val="single" w:sz="6" w:space="4" w:color="8E8E8E"/>
                        <w:right w:val="single" w:sz="6" w:space="4" w:color="8E8E8E"/>
                      </w:divBdr>
                    </w:div>
                  </w:divsChild>
                </w:div>
              </w:divsChild>
            </w:div>
          </w:divsChild>
        </w:div>
      </w:divsChild>
    </w:div>
    <w:div w:id="178619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9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9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9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19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9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9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508</Words>
  <Characters>2900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Simulazione per il testo</dc:title>
  <dc:subject/>
  <dc:creator>OEM Customer</dc:creator>
  <cp:keywords/>
  <dc:description/>
  <cp:lastModifiedBy>adonella.travaglini</cp:lastModifiedBy>
  <cp:revision>11</cp:revision>
  <cp:lastPrinted>2019-05-16T13:12:00Z</cp:lastPrinted>
  <dcterms:created xsi:type="dcterms:W3CDTF">2019-05-23T08:30:00Z</dcterms:created>
  <dcterms:modified xsi:type="dcterms:W3CDTF">2019-05-27T09:33:00Z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