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535" w:rsidRPr="00543E0B" w:rsidRDefault="00E73535" w:rsidP="00420CA8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“D”</w:t>
      </w:r>
    </w:p>
    <w:p w:rsidR="00E73535" w:rsidRPr="00543E0B" w:rsidRDefault="00E73535" w:rsidP="00420CA8">
      <w:pPr>
        <w:jc w:val="center"/>
        <w:rPr>
          <w:b/>
        </w:rPr>
      </w:pPr>
    </w:p>
    <w:p w:rsidR="00E73535" w:rsidRPr="00543E0B" w:rsidRDefault="00E73535" w:rsidP="00420CA8">
      <w:pPr>
        <w:jc w:val="center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11" o:spid="_x0000_s1029" type="#_x0000_t202" style="position:absolute;left:0;text-align:left;margin-left:45pt;margin-top:5.35pt;width:5in;height:41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">
            <v:path arrowok="t"/>
            <v:textbox>
              <w:txbxContent>
                <w:p w:rsidR="00E73535" w:rsidRPr="00693B0A" w:rsidRDefault="00E73535" w:rsidP="00420CA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ATTO DI NOTORIETA’</w:t>
                  </w:r>
                </w:p>
                <w:p w:rsidR="00E73535" w:rsidRDefault="00E73535" w:rsidP="00420CA8">
                  <w:pPr>
                    <w:jc w:val="center"/>
                  </w:pPr>
                  <w:r>
                    <w:t>(ai sensi dell’art. 47 del D.P.R. n. 445/2000 e s.m.i.)</w:t>
                  </w:r>
                </w:p>
              </w:txbxContent>
            </v:textbox>
          </v:shape>
        </w:pict>
      </w:r>
    </w:p>
    <w:p w:rsidR="00E73535" w:rsidRPr="00543E0B" w:rsidRDefault="00E73535" w:rsidP="00420CA8">
      <w:pPr>
        <w:jc w:val="right"/>
      </w:pPr>
    </w:p>
    <w:p w:rsidR="00E73535" w:rsidRPr="00543E0B" w:rsidRDefault="00E73535" w:rsidP="00420CA8">
      <w:pPr>
        <w:jc w:val="right"/>
      </w:pPr>
    </w:p>
    <w:p w:rsidR="00E73535" w:rsidRPr="00543E0B" w:rsidRDefault="00E73535" w:rsidP="00420CA8">
      <w:pPr>
        <w:jc w:val="both"/>
      </w:pPr>
    </w:p>
    <w:p w:rsidR="00E73535" w:rsidRPr="00543E0B" w:rsidRDefault="00E73535" w:rsidP="00420CA8">
      <w:pPr>
        <w:jc w:val="both"/>
      </w:pPr>
    </w:p>
    <w:p w:rsidR="00E73535" w:rsidRPr="00136EC5" w:rsidRDefault="00E73535" w:rsidP="00420CA8">
      <w:pPr>
        <w:ind w:left="360"/>
        <w:jc w:val="both"/>
        <w:rPr>
          <w:sz w:val="20"/>
          <w:szCs w:val="20"/>
        </w:rPr>
      </w:pPr>
      <w:r w:rsidRPr="00543E0B">
        <w:t>__</w:t>
      </w:r>
      <w:r w:rsidRPr="00136EC5">
        <w:rPr>
          <w:sz w:val="20"/>
          <w:szCs w:val="20"/>
        </w:rPr>
        <w:t>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E73535" w:rsidRPr="00136EC5" w:rsidRDefault="00E73535" w:rsidP="00420CA8">
      <w:pPr>
        <w:ind w:left="360"/>
        <w:jc w:val="both"/>
        <w:rPr>
          <w:sz w:val="20"/>
          <w:szCs w:val="20"/>
        </w:rPr>
      </w:pPr>
    </w:p>
    <w:p w:rsidR="00E73535" w:rsidRPr="00136EC5" w:rsidRDefault="00E73535" w:rsidP="00420CA8">
      <w:pPr>
        <w:jc w:val="center"/>
        <w:rPr>
          <w:b/>
          <w:sz w:val="20"/>
          <w:szCs w:val="20"/>
        </w:rPr>
      </w:pPr>
      <w:r w:rsidRPr="00136EC5">
        <w:rPr>
          <w:b/>
          <w:sz w:val="20"/>
          <w:szCs w:val="20"/>
        </w:rPr>
        <w:t>DICHIARA</w:t>
      </w:r>
    </w:p>
    <w:p w:rsidR="00E73535" w:rsidRPr="00136EC5" w:rsidRDefault="00E73535" w:rsidP="00420CA8">
      <w:pPr>
        <w:jc w:val="center"/>
        <w:rPr>
          <w:b/>
          <w:sz w:val="20"/>
          <w:szCs w:val="20"/>
        </w:rPr>
      </w:pPr>
    </w:p>
    <w:p w:rsidR="00E73535" w:rsidRPr="00136EC5" w:rsidRDefault="00E73535" w:rsidP="00420CA8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prestato i seguenti servizi presso strutture pubbliche del S.S.N</w:t>
      </w:r>
      <w:r w:rsidRPr="00136EC5">
        <w:rPr>
          <w:b/>
          <w:sz w:val="20"/>
          <w:szCs w:val="20"/>
          <w:vertAlign w:val="superscript"/>
        </w:rPr>
        <w:t>1</w:t>
      </w:r>
      <w:r w:rsidRPr="00136EC5">
        <w:rPr>
          <w:sz w:val="20"/>
          <w:szCs w:val="20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 w:rsidRPr="00136EC5">
        <w:rPr>
          <w:b/>
          <w:sz w:val="20"/>
          <w:szCs w:val="20"/>
          <w:vertAlign w:val="superscript"/>
        </w:rPr>
        <w:t>2-</w:t>
      </w:r>
      <w:r w:rsidRPr="00136EC5">
        <w:rPr>
          <w:sz w:val="20"/>
          <w:szCs w:val="20"/>
          <w:vertAlign w:val="superscript"/>
        </w:rPr>
        <w:t xml:space="preserve"> </w:t>
      </w:r>
      <w:r w:rsidRPr="00136EC5">
        <w:rPr>
          <w:sz w:val="20"/>
          <w:szCs w:val="20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 w:rsidRPr="00136EC5">
        <w:rPr>
          <w:b/>
          <w:sz w:val="20"/>
          <w:szCs w:val="20"/>
          <w:vertAlign w:val="superscript"/>
        </w:rPr>
        <w:t>2-</w:t>
      </w:r>
      <w:r w:rsidRPr="00136EC5">
        <w:rPr>
          <w:sz w:val="20"/>
          <w:szCs w:val="20"/>
          <w:vertAlign w:val="superscript"/>
        </w:rPr>
        <w:t xml:space="preserve"> </w:t>
      </w:r>
      <w:r w:rsidRPr="00136EC5">
        <w:rPr>
          <w:sz w:val="20"/>
          <w:szCs w:val="20"/>
        </w:rPr>
        <w:t>_________________________________________; etc.;</w:t>
      </w:r>
    </w:p>
    <w:p w:rsidR="00E73535" w:rsidRPr="00136EC5" w:rsidRDefault="00E73535" w:rsidP="00420CA8">
      <w:pPr>
        <w:ind w:left="360"/>
        <w:jc w:val="both"/>
        <w:rPr>
          <w:sz w:val="20"/>
          <w:szCs w:val="20"/>
        </w:rPr>
      </w:pPr>
    </w:p>
    <w:p w:rsidR="00E73535" w:rsidRPr="00136EC5" w:rsidRDefault="00E73535" w:rsidP="00420CA8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E73535" w:rsidRPr="00136EC5" w:rsidRDefault="00E73535" w:rsidP="00420CA8">
      <w:pPr>
        <w:tabs>
          <w:tab w:val="num" w:pos="720"/>
        </w:tabs>
        <w:ind w:left="360"/>
        <w:jc w:val="both"/>
        <w:rPr>
          <w:sz w:val="20"/>
          <w:szCs w:val="20"/>
        </w:rPr>
      </w:pPr>
    </w:p>
    <w:p w:rsidR="00E73535" w:rsidRPr="00136EC5" w:rsidRDefault="00E73535" w:rsidP="00420CA8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E73535" w:rsidRPr="00136EC5" w:rsidRDefault="00E73535" w:rsidP="00420CA8">
      <w:pPr>
        <w:tabs>
          <w:tab w:val="num" w:pos="720"/>
        </w:tabs>
        <w:ind w:left="360"/>
        <w:jc w:val="both"/>
        <w:rPr>
          <w:sz w:val="20"/>
          <w:szCs w:val="20"/>
        </w:rPr>
      </w:pPr>
    </w:p>
    <w:p w:rsidR="00E73535" w:rsidRPr="00136EC5" w:rsidRDefault="00E73535" w:rsidP="00420CA8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E73535" w:rsidRPr="00136EC5" w:rsidRDefault="00E73535" w:rsidP="00420CA8">
      <w:pPr>
        <w:jc w:val="both"/>
        <w:rPr>
          <w:sz w:val="20"/>
          <w:szCs w:val="20"/>
        </w:rPr>
      </w:pPr>
    </w:p>
    <w:p w:rsidR="00E73535" w:rsidRPr="00136EC5" w:rsidRDefault="00E73535" w:rsidP="00420CA8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prestazioni occasionali: (area e/o mansione) __________________, (struttura o Ente)_____________, dal_________al_________; (area e/o mansione)_________________, (struttura o Ente)___________________, dal __________ al _________ etc.;</w:t>
      </w:r>
    </w:p>
    <w:p w:rsidR="00E73535" w:rsidRPr="00136EC5" w:rsidRDefault="00E73535" w:rsidP="00420CA8">
      <w:pPr>
        <w:numPr>
          <w:ilvl w:val="0"/>
          <w:numId w:val="12"/>
        </w:numPr>
        <w:jc w:val="both"/>
        <w:rPr>
          <w:sz w:val="18"/>
          <w:szCs w:val="18"/>
        </w:rPr>
      </w:pPr>
      <w:r w:rsidRPr="00136EC5">
        <w:rPr>
          <w:sz w:val="18"/>
          <w:szCs w:val="18"/>
        </w:rPr>
        <w:t>Anche nel caso di autocertificazione di periodi di attività svolte in qualità di borsista , di incarico libero professionali, etc., indicare con precisione tutti gli elementi indispensabili alla valutazione.</w:t>
      </w:r>
    </w:p>
    <w:p w:rsidR="00E73535" w:rsidRPr="00136EC5" w:rsidRDefault="00E73535" w:rsidP="00420CA8">
      <w:pPr>
        <w:numPr>
          <w:ilvl w:val="0"/>
          <w:numId w:val="12"/>
        </w:numPr>
        <w:jc w:val="both"/>
        <w:rPr>
          <w:sz w:val="18"/>
          <w:szCs w:val="18"/>
        </w:rPr>
      </w:pPr>
      <w:r w:rsidRPr="00136EC5">
        <w:rPr>
          <w:sz w:val="18"/>
          <w:szCs w:val="18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E73535" w:rsidRPr="00136EC5" w:rsidRDefault="00E73535" w:rsidP="00420CA8">
      <w:pPr>
        <w:ind w:left="360"/>
        <w:jc w:val="both"/>
        <w:rPr>
          <w:b/>
          <w:sz w:val="18"/>
          <w:szCs w:val="18"/>
        </w:rPr>
      </w:pPr>
    </w:p>
    <w:p w:rsidR="00E73535" w:rsidRDefault="00E73535" w:rsidP="00420CA8">
      <w:pPr>
        <w:ind w:left="360"/>
        <w:jc w:val="both"/>
        <w:rPr>
          <w:b/>
          <w:sz w:val="18"/>
          <w:szCs w:val="18"/>
        </w:rPr>
      </w:pPr>
      <w:r w:rsidRPr="00136EC5">
        <w:rPr>
          <w:b/>
          <w:sz w:val="18"/>
          <w:szCs w:val="18"/>
        </w:rPr>
        <w:t>La presente deve essere corredata di valido documento di idoneità.</w:t>
      </w:r>
    </w:p>
    <w:p w:rsidR="00E73535" w:rsidRPr="00136EC5" w:rsidRDefault="00E73535" w:rsidP="00420CA8">
      <w:pPr>
        <w:ind w:left="360"/>
        <w:jc w:val="both"/>
        <w:rPr>
          <w:b/>
          <w:sz w:val="18"/>
          <w:szCs w:val="18"/>
        </w:rPr>
      </w:pPr>
    </w:p>
    <w:p w:rsidR="00E73535" w:rsidRDefault="00E73535" w:rsidP="00263D58">
      <w:pPr>
        <w:ind w:left="360"/>
        <w:jc w:val="both"/>
        <w:rPr>
          <w:sz w:val="20"/>
          <w:szCs w:val="20"/>
        </w:rPr>
      </w:pPr>
    </w:p>
    <w:p w:rsidR="00E73535" w:rsidRDefault="00E73535" w:rsidP="00263D58">
      <w:pPr>
        <w:ind w:left="360"/>
        <w:jc w:val="both"/>
        <w:rPr>
          <w:b/>
          <w:u w:val="single"/>
        </w:rPr>
      </w:pPr>
      <w:r w:rsidRPr="00136EC5">
        <w:rPr>
          <w:sz w:val="20"/>
          <w:szCs w:val="20"/>
        </w:rPr>
        <w:t xml:space="preserve">Rieti, _____________________   </w:t>
      </w:r>
      <w:r w:rsidRPr="00136EC5">
        <w:rPr>
          <w:sz w:val="20"/>
          <w:szCs w:val="20"/>
        </w:rPr>
        <w:tab/>
      </w:r>
      <w:r w:rsidRPr="00136EC5">
        <w:rPr>
          <w:sz w:val="20"/>
          <w:szCs w:val="20"/>
        </w:rPr>
        <w:tab/>
        <w:t>Il Dichiarante_____________________</w:t>
      </w:r>
    </w:p>
    <w:sectPr w:rsidR="00E73535" w:rsidSect="001942AC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35" w:rsidRDefault="00E73535">
      <w:r>
        <w:separator/>
      </w:r>
    </w:p>
  </w:endnote>
  <w:endnote w:type="continuationSeparator" w:id="0">
    <w:p w:rsidR="00E73535" w:rsidRDefault="00E73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535" w:rsidRDefault="00E73535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535" w:rsidRDefault="00E73535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35" w:rsidRDefault="00E73535">
      <w:r>
        <w:separator/>
      </w:r>
    </w:p>
  </w:footnote>
  <w:footnote w:type="continuationSeparator" w:id="0">
    <w:p w:rsidR="00E73535" w:rsidRDefault="00E735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10BE3"/>
    <w:rsid w:val="0001443F"/>
    <w:rsid w:val="00021F7D"/>
    <w:rsid w:val="000244D5"/>
    <w:rsid w:val="00027CA2"/>
    <w:rsid w:val="0003072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478A7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59F6"/>
    <w:rsid w:val="0008623A"/>
    <w:rsid w:val="0009440F"/>
    <w:rsid w:val="00095B5A"/>
    <w:rsid w:val="0009717B"/>
    <w:rsid w:val="000A3C28"/>
    <w:rsid w:val="000A4109"/>
    <w:rsid w:val="000A6AED"/>
    <w:rsid w:val="000A7CF1"/>
    <w:rsid w:val="000B18B0"/>
    <w:rsid w:val="000B3550"/>
    <w:rsid w:val="000B5BE6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4728"/>
    <w:rsid w:val="001451B5"/>
    <w:rsid w:val="00147A60"/>
    <w:rsid w:val="00151CE5"/>
    <w:rsid w:val="00157163"/>
    <w:rsid w:val="00160365"/>
    <w:rsid w:val="00163404"/>
    <w:rsid w:val="001642BA"/>
    <w:rsid w:val="0016477C"/>
    <w:rsid w:val="0018720B"/>
    <w:rsid w:val="00187FB2"/>
    <w:rsid w:val="001911FC"/>
    <w:rsid w:val="00193E3E"/>
    <w:rsid w:val="001942AC"/>
    <w:rsid w:val="00194501"/>
    <w:rsid w:val="00196C97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DDF"/>
    <w:rsid w:val="002317BC"/>
    <w:rsid w:val="002343F7"/>
    <w:rsid w:val="00236C86"/>
    <w:rsid w:val="002403E7"/>
    <w:rsid w:val="00240D6F"/>
    <w:rsid w:val="00241210"/>
    <w:rsid w:val="00241710"/>
    <w:rsid w:val="00242348"/>
    <w:rsid w:val="002425A4"/>
    <w:rsid w:val="00243B1D"/>
    <w:rsid w:val="002463E0"/>
    <w:rsid w:val="00250C10"/>
    <w:rsid w:val="002530BA"/>
    <w:rsid w:val="00253A9F"/>
    <w:rsid w:val="00253DD7"/>
    <w:rsid w:val="0025501E"/>
    <w:rsid w:val="00255F07"/>
    <w:rsid w:val="002567C4"/>
    <w:rsid w:val="0025725F"/>
    <w:rsid w:val="00257DBA"/>
    <w:rsid w:val="00261592"/>
    <w:rsid w:val="00262A5A"/>
    <w:rsid w:val="00263D58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0DE8"/>
    <w:rsid w:val="0028219B"/>
    <w:rsid w:val="0028369F"/>
    <w:rsid w:val="00284F2D"/>
    <w:rsid w:val="00286668"/>
    <w:rsid w:val="002901DA"/>
    <w:rsid w:val="00290415"/>
    <w:rsid w:val="00292C79"/>
    <w:rsid w:val="00296C4E"/>
    <w:rsid w:val="002A304B"/>
    <w:rsid w:val="002A4821"/>
    <w:rsid w:val="002A5617"/>
    <w:rsid w:val="002A7258"/>
    <w:rsid w:val="002A7AB9"/>
    <w:rsid w:val="002B5F0D"/>
    <w:rsid w:val="002B7978"/>
    <w:rsid w:val="002C2409"/>
    <w:rsid w:val="002C5472"/>
    <w:rsid w:val="002C6504"/>
    <w:rsid w:val="002C708C"/>
    <w:rsid w:val="002D0349"/>
    <w:rsid w:val="002D10AF"/>
    <w:rsid w:val="002D529D"/>
    <w:rsid w:val="002D5463"/>
    <w:rsid w:val="002D73E2"/>
    <w:rsid w:val="002E3ACF"/>
    <w:rsid w:val="002E5DD7"/>
    <w:rsid w:val="002E79FA"/>
    <w:rsid w:val="002F07C8"/>
    <w:rsid w:val="002F2B10"/>
    <w:rsid w:val="002F3999"/>
    <w:rsid w:val="002F5996"/>
    <w:rsid w:val="002F7145"/>
    <w:rsid w:val="002F7BAC"/>
    <w:rsid w:val="00302C53"/>
    <w:rsid w:val="00303D4A"/>
    <w:rsid w:val="00307668"/>
    <w:rsid w:val="003076FC"/>
    <w:rsid w:val="0031060A"/>
    <w:rsid w:val="00312741"/>
    <w:rsid w:val="00312DC6"/>
    <w:rsid w:val="00313C0C"/>
    <w:rsid w:val="003143E0"/>
    <w:rsid w:val="0031694B"/>
    <w:rsid w:val="0031721B"/>
    <w:rsid w:val="00317A92"/>
    <w:rsid w:val="00322ED8"/>
    <w:rsid w:val="003248C9"/>
    <w:rsid w:val="00325FBE"/>
    <w:rsid w:val="0032713E"/>
    <w:rsid w:val="00327940"/>
    <w:rsid w:val="00332B8D"/>
    <w:rsid w:val="003342A5"/>
    <w:rsid w:val="00334879"/>
    <w:rsid w:val="00334E30"/>
    <w:rsid w:val="003356E6"/>
    <w:rsid w:val="003412AD"/>
    <w:rsid w:val="003415ED"/>
    <w:rsid w:val="00342599"/>
    <w:rsid w:val="00342F31"/>
    <w:rsid w:val="00343AB0"/>
    <w:rsid w:val="00344FB4"/>
    <w:rsid w:val="00351A55"/>
    <w:rsid w:val="003544E7"/>
    <w:rsid w:val="00354B40"/>
    <w:rsid w:val="00356D01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0728"/>
    <w:rsid w:val="00392B6D"/>
    <w:rsid w:val="00397439"/>
    <w:rsid w:val="003979F6"/>
    <w:rsid w:val="003A22BA"/>
    <w:rsid w:val="003A53BA"/>
    <w:rsid w:val="003A5DD4"/>
    <w:rsid w:val="003A5FAE"/>
    <w:rsid w:val="003A7C75"/>
    <w:rsid w:val="003B296E"/>
    <w:rsid w:val="003B2C0A"/>
    <w:rsid w:val="003B3C3E"/>
    <w:rsid w:val="003C01D5"/>
    <w:rsid w:val="003C3380"/>
    <w:rsid w:val="003C5316"/>
    <w:rsid w:val="003C6950"/>
    <w:rsid w:val="003C7241"/>
    <w:rsid w:val="003D0441"/>
    <w:rsid w:val="003D117C"/>
    <w:rsid w:val="003D15DB"/>
    <w:rsid w:val="003D19DA"/>
    <w:rsid w:val="003D40D5"/>
    <w:rsid w:val="003D46A7"/>
    <w:rsid w:val="003D76D5"/>
    <w:rsid w:val="003D7807"/>
    <w:rsid w:val="003E2494"/>
    <w:rsid w:val="003E3635"/>
    <w:rsid w:val="003E3AF5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273B"/>
    <w:rsid w:val="00433BAD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38B8"/>
    <w:rsid w:val="00470760"/>
    <w:rsid w:val="00474E0E"/>
    <w:rsid w:val="00476516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3633"/>
    <w:rsid w:val="004A3FCF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C15ED"/>
    <w:rsid w:val="004C16CC"/>
    <w:rsid w:val="004C6E45"/>
    <w:rsid w:val="004E04E3"/>
    <w:rsid w:val="004E32A6"/>
    <w:rsid w:val="004E3847"/>
    <w:rsid w:val="004E3FDE"/>
    <w:rsid w:val="004E44D7"/>
    <w:rsid w:val="004F2B42"/>
    <w:rsid w:val="004F3050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2082E"/>
    <w:rsid w:val="00526ECD"/>
    <w:rsid w:val="00527ABE"/>
    <w:rsid w:val="00531333"/>
    <w:rsid w:val="00534A27"/>
    <w:rsid w:val="00534D5F"/>
    <w:rsid w:val="005356F8"/>
    <w:rsid w:val="00535EAF"/>
    <w:rsid w:val="00536C1C"/>
    <w:rsid w:val="00543E0B"/>
    <w:rsid w:val="00544FD7"/>
    <w:rsid w:val="00546AC5"/>
    <w:rsid w:val="00546CD2"/>
    <w:rsid w:val="00547789"/>
    <w:rsid w:val="00551FF0"/>
    <w:rsid w:val="0055243E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736"/>
    <w:rsid w:val="005A2AFF"/>
    <w:rsid w:val="005B4AF0"/>
    <w:rsid w:val="005B5461"/>
    <w:rsid w:val="005B7F4D"/>
    <w:rsid w:val="005C0099"/>
    <w:rsid w:val="005C0BD5"/>
    <w:rsid w:val="005C0FBD"/>
    <w:rsid w:val="005C146E"/>
    <w:rsid w:val="005C2CE7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6F73"/>
    <w:rsid w:val="0062376B"/>
    <w:rsid w:val="00623942"/>
    <w:rsid w:val="006260A4"/>
    <w:rsid w:val="00627373"/>
    <w:rsid w:val="00632B22"/>
    <w:rsid w:val="00632F8F"/>
    <w:rsid w:val="00633337"/>
    <w:rsid w:val="00634E19"/>
    <w:rsid w:val="00635F79"/>
    <w:rsid w:val="0063796D"/>
    <w:rsid w:val="006402F8"/>
    <w:rsid w:val="00644CA5"/>
    <w:rsid w:val="00646D34"/>
    <w:rsid w:val="00646EEC"/>
    <w:rsid w:val="00647EA5"/>
    <w:rsid w:val="00654CB2"/>
    <w:rsid w:val="006571B2"/>
    <w:rsid w:val="00660E59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11F6"/>
    <w:rsid w:val="0069294C"/>
    <w:rsid w:val="00693B0A"/>
    <w:rsid w:val="006962AF"/>
    <w:rsid w:val="006968F1"/>
    <w:rsid w:val="006979D8"/>
    <w:rsid w:val="006A1C36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B72F4"/>
    <w:rsid w:val="006C394B"/>
    <w:rsid w:val="006C6842"/>
    <w:rsid w:val="006C77FD"/>
    <w:rsid w:val="006D0C06"/>
    <w:rsid w:val="006D2EA7"/>
    <w:rsid w:val="006D4692"/>
    <w:rsid w:val="006D683A"/>
    <w:rsid w:val="006D773E"/>
    <w:rsid w:val="006D7B65"/>
    <w:rsid w:val="006E13EA"/>
    <w:rsid w:val="006E25B6"/>
    <w:rsid w:val="006E54E1"/>
    <w:rsid w:val="006E6DD8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35DF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3615D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2BFC"/>
    <w:rsid w:val="00795A62"/>
    <w:rsid w:val="00795FB4"/>
    <w:rsid w:val="007A1DBA"/>
    <w:rsid w:val="007A26B8"/>
    <w:rsid w:val="007A2E08"/>
    <w:rsid w:val="007A3BDE"/>
    <w:rsid w:val="007A5D24"/>
    <w:rsid w:val="007A7414"/>
    <w:rsid w:val="007B012A"/>
    <w:rsid w:val="007B1297"/>
    <w:rsid w:val="007B12EC"/>
    <w:rsid w:val="007B22BC"/>
    <w:rsid w:val="007B30E6"/>
    <w:rsid w:val="007B375C"/>
    <w:rsid w:val="007B3FD2"/>
    <w:rsid w:val="007C16CD"/>
    <w:rsid w:val="007C31EE"/>
    <w:rsid w:val="007C4134"/>
    <w:rsid w:val="007C4B28"/>
    <w:rsid w:val="007C5ACA"/>
    <w:rsid w:val="007C7786"/>
    <w:rsid w:val="007D0621"/>
    <w:rsid w:val="007D4075"/>
    <w:rsid w:val="007D5307"/>
    <w:rsid w:val="007E0EA8"/>
    <w:rsid w:val="007E3BC1"/>
    <w:rsid w:val="007E5BE8"/>
    <w:rsid w:val="007E7012"/>
    <w:rsid w:val="007E7C51"/>
    <w:rsid w:val="0080130D"/>
    <w:rsid w:val="008024D7"/>
    <w:rsid w:val="00806D36"/>
    <w:rsid w:val="00810453"/>
    <w:rsid w:val="00816D62"/>
    <w:rsid w:val="0081722F"/>
    <w:rsid w:val="0081726F"/>
    <w:rsid w:val="00817422"/>
    <w:rsid w:val="00822C41"/>
    <w:rsid w:val="008242CA"/>
    <w:rsid w:val="0082453D"/>
    <w:rsid w:val="00831976"/>
    <w:rsid w:val="0083410C"/>
    <w:rsid w:val="00840B5E"/>
    <w:rsid w:val="008425D6"/>
    <w:rsid w:val="00842C85"/>
    <w:rsid w:val="008451BB"/>
    <w:rsid w:val="00846851"/>
    <w:rsid w:val="008518E0"/>
    <w:rsid w:val="00853FA1"/>
    <w:rsid w:val="00855268"/>
    <w:rsid w:val="008578C4"/>
    <w:rsid w:val="00857CAB"/>
    <w:rsid w:val="00862072"/>
    <w:rsid w:val="00862C2B"/>
    <w:rsid w:val="00862D57"/>
    <w:rsid w:val="00863DD8"/>
    <w:rsid w:val="008643AE"/>
    <w:rsid w:val="00867455"/>
    <w:rsid w:val="00867B1E"/>
    <w:rsid w:val="00870168"/>
    <w:rsid w:val="00874758"/>
    <w:rsid w:val="008800FB"/>
    <w:rsid w:val="008815D0"/>
    <w:rsid w:val="0088181B"/>
    <w:rsid w:val="008835A4"/>
    <w:rsid w:val="00883FA1"/>
    <w:rsid w:val="00892722"/>
    <w:rsid w:val="00894351"/>
    <w:rsid w:val="00894722"/>
    <w:rsid w:val="00894D03"/>
    <w:rsid w:val="008A0506"/>
    <w:rsid w:val="008A30D6"/>
    <w:rsid w:val="008A6289"/>
    <w:rsid w:val="008B17E1"/>
    <w:rsid w:val="008B3BAE"/>
    <w:rsid w:val="008C3C1A"/>
    <w:rsid w:val="008C41A7"/>
    <w:rsid w:val="008C4821"/>
    <w:rsid w:val="008D1703"/>
    <w:rsid w:val="008D6786"/>
    <w:rsid w:val="008E0A99"/>
    <w:rsid w:val="008E1186"/>
    <w:rsid w:val="008E1E2E"/>
    <w:rsid w:val="008E2645"/>
    <w:rsid w:val="008E32D7"/>
    <w:rsid w:val="008E7788"/>
    <w:rsid w:val="008F1CDF"/>
    <w:rsid w:val="008F583C"/>
    <w:rsid w:val="008F6352"/>
    <w:rsid w:val="008F6FE8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44F7D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0F4"/>
    <w:rsid w:val="0098460F"/>
    <w:rsid w:val="00984C35"/>
    <w:rsid w:val="00987F92"/>
    <w:rsid w:val="00992EEE"/>
    <w:rsid w:val="0099704C"/>
    <w:rsid w:val="009A14D8"/>
    <w:rsid w:val="009A3AF4"/>
    <w:rsid w:val="009A5B49"/>
    <w:rsid w:val="009A5BF3"/>
    <w:rsid w:val="009A6EBC"/>
    <w:rsid w:val="009A7B58"/>
    <w:rsid w:val="009B16F8"/>
    <w:rsid w:val="009B358D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62F2"/>
    <w:rsid w:val="009F2036"/>
    <w:rsid w:val="00A00484"/>
    <w:rsid w:val="00A01596"/>
    <w:rsid w:val="00A0201F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176C6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4AEB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BF2"/>
    <w:rsid w:val="00A972BD"/>
    <w:rsid w:val="00A97848"/>
    <w:rsid w:val="00AA19BF"/>
    <w:rsid w:val="00AA2C75"/>
    <w:rsid w:val="00AA6541"/>
    <w:rsid w:val="00AB0549"/>
    <w:rsid w:val="00AB0AE0"/>
    <w:rsid w:val="00AB1071"/>
    <w:rsid w:val="00AB3671"/>
    <w:rsid w:val="00AB411C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26E"/>
    <w:rsid w:val="00AD3DFF"/>
    <w:rsid w:val="00AD5465"/>
    <w:rsid w:val="00AD69C6"/>
    <w:rsid w:val="00AD7F6F"/>
    <w:rsid w:val="00AE1C42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405C"/>
    <w:rsid w:val="00B144D7"/>
    <w:rsid w:val="00B16598"/>
    <w:rsid w:val="00B218B7"/>
    <w:rsid w:val="00B224FA"/>
    <w:rsid w:val="00B25D97"/>
    <w:rsid w:val="00B30282"/>
    <w:rsid w:val="00B30894"/>
    <w:rsid w:val="00B3371A"/>
    <w:rsid w:val="00B33F02"/>
    <w:rsid w:val="00B35616"/>
    <w:rsid w:val="00B36953"/>
    <w:rsid w:val="00B378D1"/>
    <w:rsid w:val="00B40022"/>
    <w:rsid w:val="00B4421E"/>
    <w:rsid w:val="00B44591"/>
    <w:rsid w:val="00B4600D"/>
    <w:rsid w:val="00B518A4"/>
    <w:rsid w:val="00B519C8"/>
    <w:rsid w:val="00B56DD9"/>
    <w:rsid w:val="00B5732D"/>
    <w:rsid w:val="00B57A57"/>
    <w:rsid w:val="00B60A85"/>
    <w:rsid w:val="00B62F83"/>
    <w:rsid w:val="00B67D1D"/>
    <w:rsid w:val="00B702B1"/>
    <w:rsid w:val="00B71769"/>
    <w:rsid w:val="00B73520"/>
    <w:rsid w:val="00B76466"/>
    <w:rsid w:val="00B77256"/>
    <w:rsid w:val="00B84034"/>
    <w:rsid w:val="00B851F3"/>
    <w:rsid w:val="00B907AE"/>
    <w:rsid w:val="00B92622"/>
    <w:rsid w:val="00B93D4C"/>
    <w:rsid w:val="00B94565"/>
    <w:rsid w:val="00B94FAD"/>
    <w:rsid w:val="00B97570"/>
    <w:rsid w:val="00B978B3"/>
    <w:rsid w:val="00BA09F7"/>
    <w:rsid w:val="00BA1B3B"/>
    <w:rsid w:val="00BA271D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4EF"/>
    <w:rsid w:val="00BD1E23"/>
    <w:rsid w:val="00BD2D32"/>
    <w:rsid w:val="00BD352F"/>
    <w:rsid w:val="00BD40DA"/>
    <w:rsid w:val="00BD4D92"/>
    <w:rsid w:val="00BD7BD9"/>
    <w:rsid w:val="00BE03DC"/>
    <w:rsid w:val="00BE0984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67BB"/>
    <w:rsid w:val="00C175C2"/>
    <w:rsid w:val="00C20954"/>
    <w:rsid w:val="00C22923"/>
    <w:rsid w:val="00C23A7A"/>
    <w:rsid w:val="00C2636D"/>
    <w:rsid w:val="00C2669E"/>
    <w:rsid w:val="00C26F91"/>
    <w:rsid w:val="00C3039C"/>
    <w:rsid w:val="00C30D04"/>
    <w:rsid w:val="00C326CB"/>
    <w:rsid w:val="00C32B04"/>
    <w:rsid w:val="00C32BFA"/>
    <w:rsid w:val="00C33C1D"/>
    <w:rsid w:val="00C35A9C"/>
    <w:rsid w:val="00C37FD7"/>
    <w:rsid w:val="00C43E4D"/>
    <w:rsid w:val="00C453BA"/>
    <w:rsid w:val="00C46005"/>
    <w:rsid w:val="00C50557"/>
    <w:rsid w:val="00C5070D"/>
    <w:rsid w:val="00C531DF"/>
    <w:rsid w:val="00C548BA"/>
    <w:rsid w:val="00C56C21"/>
    <w:rsid w:val="00C61C7A"/>
    <w:rsid w:val="00C64EEE"/>
    <w:rsid w:val="00C65C7A"/>
    <w:rsid w:val="00C66934"/>
    <w:rsid w:val="00C8084D"/>
    <w:rsid w:val="00C82681"/>
    <w:rsid w:val="00C86EF4"/>
    <w:rsid w:val="00C87D77"/>
    <w:rsid w:val="00C926AC"/>
    <w:rsid w:val="00CA1F38"/>
    <w:rsid w:val="00CA2C58"/>
    <w:rsid w:val="00CA3104"/>
    <w:rsid w:val="00CA5883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C7EB3"/>
    <w:rsid w:val="00CD06A0"/>
    <w:rsid w:val="00CD0CF9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3EE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51F"/>
    <w:rsid w:val="00DB1DE7"/>
    <w:rsid w:val="00DB3268"/>
    <w:rsid w:val="00DC0A9F"/>
    <w:rsid w:val="00DC0D48"/>
    <w:rsid w:val="00DC1AEE"/>
    <w:rsid w:val="00DC217E"/>
    <w:rsid w:val="00DC3F89"/>
    <w:rsid w:val="00DC45EF"/>
    <w:rsid w:val="00DC4F25"/>
    <w:rsid w:val="00DC6CCC"/>
    <w:rsid w:val="00DC715E"/>
    <w:rsid w:val="00DD01C7"/>
    <w:rsid w:val="00DD01D7"/>
    <w:rsid w:val="00DD1F18"/>
    <w:rsid w:val="00DD432D"/>
    <w:rsid w:val="00DD78CD"/>
    <w:rsid w:val="00DE5F37"/>
    <w:rsid w:val="00DE789A"/>
    <w:rsid w:val="00DF009F"/>
    <w:rsid w:val="00DF1CE9"/>
    <w:rsid w:val="00DF2BCC"/>
    <w:rsid w:val="00DF3A5B"/>
    <w:rsid w:val="00DF7B95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605"/>
    <w:rsid w:val="00E67DCC"/>
    <w:rsid w:val="00E7349E"/>
    <w:rsid w:val="00E73535"/>
    <w:rsid w:val="00E74681"/>
    <w:rsid w:val="00E75514"/>
    <w:rsid w:val="00E82D59"/>
    <w:rsid w:val="00E82EF4"/>
    <w:rsid w:val="00E83D69"/>
    <w:rsid w:val="00E84BB9"/>
    <w:rsid w:val="00E8541D"/>
    <w:rsid w:val="00E92F30"/>
    <w:rsid w:val="00E934D4"/>
    <w:rsid w:val="00E93FAF"/>
    <w:rsid w:val="00EA11E4"/>
    <w:rsid w:val="00EA3DCE"/>
    <w:rsid w:val="00EA4734"/>
    <w:rsid w:val="00EA5A38"/>
    <w:rsid w:val="00EA673F"/>
    <w:rsid w:val="00EB256E"/>
    <w:rsid w:val="00EB26AD"/>
    <w:rsid w:val="00EB2B9A"/>
    <w:rsid w:val="00EB38BA"/>
    <w:rsid w:val="00EC0CBF"/>
    <w:rsid w:val="00EC1147"/>
    <w:rsid w:val="00EC480E"/>
    <w:rsid w:val="00EC4BF2"/>
    <w:rsid w:val="00EC7B47"/>
    <w:rsid w:val="00ED0404"/>
    <w:rsid w:val="00ED2245"/>
    <w:rsid w:val="00ED5D6C"/>
    <w:rsid w:val="00ED74A9"/>
    <w:rsid w:val="00EE01CA"/>
    <w:rsid w:val="00EE1980"/>
    <w:rsid w:val="00EE302A"/>
    <w:rsid w:val="00EE4E38"/>
    <w:rsid w:val="00EE5E09"/>
    <w:rsid w:val="00EF091E"/>
    <w:rsid w:val="00EF62F2"/>
    <w:rsid w:val="00EF6DEF"/>
    <w:rsid w:val="00EF75AF"/>
    <w:rsid w:val="00F0064F"/>
    <w:rsid w:val="00F034B2"/>
    <w:rsid w:val="00F12234"/>
    <w:rsid w:val="00F21444"/>
    <w:rsid w:val="00F215E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7101"/>
    <w:rsid w:val="00F611DA"/>
    <w:rsid w:val="00F61AAC"/>
    <w:rsid w:val="00F711E6"/>
    <w:rsid w:val="00F71478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C26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A1C36"/>
    <w:rPr>
      <w:rFonts w:ascii="Courier New" w:hAnsi="Courier New"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1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2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58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5861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5871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197821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2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508</Words>
  <Characters>2898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12</cp:revision>
  <cp:lastPrinted>2019-05-23T13:52:00Z</cp:lastPrinted>
  <dcterms:created xsi:type="dcterms:W3CDTF">2019-05-23T08:30:00Z</dcterms:created>
  <dcterms:modified xsi:type="dcterms:W3CDTF">2019-05-27T09:38:00Z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