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7A8" w:rsidRDefault="00E057A8" w:rsidP="008A4D15">
      <w:pPr>
        <w:jc w:val="right"/>
        <w:rPr>
          <w:b/>
          <w:u w:val="single"/>
        </w:rPr>
      </w:pPr>
    </w:p>
    <w:p w:rsidR="00E057A8" w:rsidRPr="00543E0B" w:rsidRDefault="00E057A8" w:rsidP="008A4D15">
      <w:pPr>
        <w:jc w:val="right"/>
        <w:rPr>
          <w:b/>
          <w:u w:val="single"/>
        </w:rPr>
      </w:pPr>
      <w:bookmarkStart w:id="0" w:name="_GoBack"/>
      <w:bookmarkEnd w:id="0"/>
      <w:r w:rsidRPr="00543E0B">
        <w:rPr>
          <w:b/>
          <w:u w:val="single"/>
        </w:rPr>
        <w:t>ALLEGATO “C”</w:t>
      </w:r>
    </w:p>
    <w:p w:rsidR="00E057A8" w:rsidRPr="00543E0B" w:rsidRDefault="00E057A8" w:rsidP="008A4D15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10" o:spid="_x0000_s1029" type="#_x0000_t202" style="position:absolute;left:0;text-align:left;margin-left:45pt;margin-top:10.7pt;width:5in;height:41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">
            <v:path arrowok="t"/>
            <v:textbox>
              <w:txbxContent>
                <w:p w:rsidR="00E057A8" w:rsidRPr="00693B0A" w:rsidRDefault="00E057A8" w:rsidP="008A4D1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CERTIFICAZIONE</w:t>
                  </w:r>
                </w:p>
                <w:p w:rsidR="00E057A8" w:rsidRDefault="00E057A8" w:rsidP="008A4D15">
                  <w:pPr>
                    <w:jc w:val="center"/>
                  </w:pPr>
                  <w:r>
                    <w:t>(ai sensi dell’art. 46 del D.P.R. n. 445/2000 e s.m.i.)</w:t>
                  </w:r>
                </w:p>
              </w:txbxContent>
            </v:textbox>
          </v:shape>
        </w:pict>
      </w:r>
    </w:p>
    <w:p w:rsidR="00E057A8" w:rsidRPr="00543E0B" w:rsidRDefault="00E057A8" w:rsidP="008A4D15">
      <w:pPr>
        <w:jc w:val="right"/>
      </w:pPr>
    </w:p>
    <w:p w:rsidR="00E057A8" w:rsidRPr="00543E0B" w:rsidRDefault="00E057A8" w:rsidP="008A4D15">
      <w:pPr>
        <w:jc w:val="right"/>
      </w:pPr>
    </w:p>
    <w:p w:rsidR="00E057A8" w:rsidRPr="00543E0B" w:rsidRDefault="00E057A8" w:rsidP="008A4D15">
      <w:pPr>
        <w:ind w:left="360"/>
        <w:jc w:val="both"/>
      </w:pPr>
    </w:p>
    <w:p w:rsidR="00E057A8" w:rsidRPr="00136EC5" w:rsidRDefault="00E057A8" w:rsidP="008A4D15">
      <w:pPr>
        <w:ind w:left="360"/>
        <w:jc w:val="both"/>
        <w:rPr>
          <w:sz w:val="22"/>
          <w:szCs w:val="22"/>
        </w:rPr>
      </w:pPr>
      <w:r w:rsidRPr="00543E0B">
        <w:t>__</w:t>
      </w:r>
      <w:r w:rsidRPr="00136EC5">
        <w:rPr>
          <w:sz w:val="22"/>
          <w:szCs w:val="22"/>
        </w:rPr>
        <w:t>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E057A8" w:rsidRPr="00136EC5" w:rsidRDefault="00E057A8" w:rsidP="008A4D15">
      <w:pPr>
        <w:jc w:val="center"/>
        <w:rPr>
          <w:sz w:val="22"/>
          <w:szCs w:val="22"/>
        </w:rPr>
      </w:pPr>
    </w:p>
    <w:p w:rsidR="00E057A8" w:rsidRPr="00136EC5" w:rsidRDefault="00E057A8" w:rsidP="008A4D15">
      <w:pPr>
        <w:jc w:val="center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DICHIARA</w:t>
      </w:r>
    </w:p>
    <w:p w:rsidR="00E057A8" w:rsidRPr="00136EC5" w:rsidRDefault="00E057A8" w:rsidP="008A4D15">
      <w:pPr>
        <w:jc w:val="center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studio in ______________________________________________ in data __________________, presso _______________________________________ con voti ________________, lode Si □ No □;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la qualifica professionale di _______________________________________ in data _______________ presso __________________________________________________;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specializzazione in ______________________________________ in data _______________ presso _________________________________________ con voti ________________, lode Si □ No □;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abilitazione in _______________________________________ in data _______________ presso ____________________________________________________;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 xml:space="preserve">di </w:t>
      </w:r>
      <w:r>
        <w:rPr>
          <w:sz w:val="22"/>
          <w:szCs w:val="22"/>
        </w:rPr>
        <w:t>essere iscritto</w:t>
      </w:r>
      <w:r w:rsidRPr="00136EC5">
        <w:rPr>
          <w:sz w:val="22"/>
          <w:szCs w:val="22"/>
        </w:rPr>
        <w:t xml:space="preserve"> all’ Ordine Professionale _____________</w:t>
      </w:r>
      <w:r>
        <w:rPr>
          <w:sz w:val="22"/>
          <w:szCs w:val="22"/>
        </w:rPr>
        <w:t xml:space="preserve">______della Provincia di __________________ </w:t>
      </w:r>
      <w:r w:rsidRPr="00136EC5">
        <w:rPr>
          <w:sz w:val="22"/>
          <w:szCs w:val="22"/>
        </w:rPr>
        <w:t>a far data dal______________, con Nro. _________;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essere iscritto nell’Albo o elenco tenuto dalla Pubblica Amministrazione ___________________________________a far data dal______________, con Nro. _________;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essere iscritt</w:t>
      </w:r>
      <w:r>
        <w:rPr>
          <w:sz w:val="22"/>
          <w:szCs w:val="22"/>
        </w:rPr>
        <w:t xml:space="preserve">o </w:t>
      </w:r>
      <w:r w:rsidRPr="00136EC5">
        <w:rPr>
          <w:sz w:val="22"/>
          <w:szCs w:val="22"/>
        </w:rPr>
        <w:t>presso l’associazione o formazione sociale ____________________________ ________________________________________________a far data dal __________________;</w:t>
      </w:r>
    </w:p>
    <w:p w:rsidR="00E057A8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formazione in _______________________________________ in data _______________ presso ____________________________________________________;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 seguenti titoli di aggiornamento e qualificazione tecnica</w:t>
      </w:r>
      <w:r w:rsidRPr="00136EC5">
        <w:rPr>
          <w:b/>
          <w:sz w:val="22"/>
          <w:szCs w:val="22"/>
          <w:vertAlign w:val="superscript"/>
        </w:rPr>
        <w:t>1</w:t>
      </w:r>
      <w:r w:rsidRPr="00136EC5">
        <w:rPr>
          <w:sz w:val="22"/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E057A8" w:rsidRPr="00136EC5" w:rsidRDefault="00E057A8" w:rsidP="008A4D15">
      <w:pPr>
        <w:ind w:left="720"/>
        <w:jc w:val="both"/>
        <w:rPr>
          <w:sz w:val="22"/>
          <w:szCs w:val="22"/>
        </w:rPr>
      </w:pPr>
    </w:p>
    <w:p w:rsidR="00E057A8" w:rsidRPr="00136EC5" w:rsidRDefault="00E057A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elencare e comprovare, con la presente, la veridicità di tutti gli altri stati, fatti e qualità personali previsti ai sensi dell’art. 46 del D.P.R. n. 445/2000:_____________________________________________________________________;</w:t>
      </w:r>
    </w:p>
    <w:p w:rsidR="00E057A8" w:rsidRPr="00B518A4" w:rsidRDefault="00E057A8" w:rsidP="008A4D15">
      <w:pPr>
        <w:numPr>
          <w:ilvl w:val="0"/>
          <w:numId w:val="10"/>
        </w:numPr>
        <w:jc w:val="both"/>
        <w:rPr>
          <w:sz w:val="20"/>
          <w:szCs w:val="20"/>
        </w:rPr>
      </w:pPr>
      <w:r w:rsidRPr="00B518A4">
        <w:rPr>
          <w:sz w:val="20"/>
          <w:szCs w:val="20"/>
        </w:rPr>
        <w:t>Indicare la denominazione di eventuali corsi, convegni e congressi dei quali si è preso parte.</w:t>
      </w:r>
    </w:p>
    <w:p w:rsidR="00E057A8" w:rsidRDefault="00E057A8" w:rsidP="008A4D15">
      <w:pPr>
        <w:jc w:val="both"/>
        <w:rPr>
          <w:b/>
          <w:sz w:val="22"/>
          <w:szCs w:val="22"/>
        </w:rPr>
      </w:pPr>
    </w:p>
    <w:p w:rsidR="00E057A8" w:rsidRPr="00136EC5" w:rsidRDefault="00E057A8" w:rsidP="008A4D15">
      <w:pPr>
        <w:jc w:val="both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La presente deve essere corredata di fotocopia di valido documento di identità.</w:t>
      </w:r>
    </w:p>
    <w:p w:rsidR="00E057A8" w:rsidRPr="00136EC5" w:rsidRDefault="00E057A8" w:rsidP="008A4D15">
      <w:pPr>
        <w:jc w:val="both"/>
        <w:rPr>
          <w:sz w:val="22"/>
          <w:szCs w:val="22"/>
        </w:rPr>
      </w:pPr>
    </w:p>
    <w:p w:rsidR="00E057A8" w:rsidRDefault="00E057A8" w:rsidP="00216B13">
      <w:pPr>
        <w:jc w:val="both"/>
        <w:rPr>
          <w:b/>
          <w:u w:val="single"/>
        </w:rPr>
      </w:pPr>
      <w:r w:rsidRPr="00136EC5">
        <w:rPr>
          <w:sz w:val="22"/>
          <w:szCs w:val="22"/>
        </w:rPr>
        <w:t xml:space="preserve">Rieti, _____________________   </w:t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  <w:t xml:space="preserve">    Il Dichiarante_____________________</w:t>
      </w:r>
    </w:p>
    <w:sectPr w:rsidR="00E057A8" w:rsidSect="00662E62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7A8" w:rsidRDefault="00E057A8">
      <w:r>
        <w:separator/>
      </w:r>
    </w:p>
  </w:endnote>
  <w:endnote w:type="continuationSeparator" w:id="0">
    <w:p w:rsidR="00E057A8" w:rsidRDefault="00E05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7A8" w:rsidRDefault="00E057A8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7A8" w:rsidRDefault="00E057A8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7A8" w:rsidRDefault="00E057A8">
      <w:r>
        <w:separator/>
      </w:r>
    </w:p>
  </w:footnote>
  <w:footnote w:type="continuationSeparator" w:id="0">
    <w:p w:rsidR="00E057A8" w:rsidRDefault="00E05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07C32"/>
    <w:rsid w:val="00010BE3"/>
    <w:rsid w:val="00012E7C"/>
    <w:rsid w:val="000139FF"/>
    <w:rsid w:val="0001443F"/>
    <w:rsid w:val="00014709"/>
    <w:rsid w:val="00021F7D"/>
    <w:rsid w:val="000244D5"/>
    <w:rsid w:val="00027CA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623A"/>
    <w:rsid w:val="000905A9"/>
    <w:rsid w:val="0009440F"/>
    <w:rsid w:val="00095B5A"/>
    <w:rsid w:val="0009717B"/>
    <w:rsid w:val="000A3C28"/>
    <w:rsid w:val="000A4109"/>
    <w:rsid w:val="000A6AED"/>
    <w:rsid w:val="000A7CF1"/>
    <w:rsid w:val="000B18B0"/>
    <w:rsid w:val="000B5BE6"/>
    <w:rsid w:val="000B60FF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51B5"/>
    <w:rsid w:val="00147A60"/>
    <w:rsid w:val="00151CE5"/>
    <w:rsid w:val="00157163"/>
    <w:rsid w:val="00160365"/>
    <w:rsid w:val="00163404"/>
    <w:rsid w:val="001642BA"/>
    <w:rsid w:val="0016477C"/>
    <w:rsid w:val="00176AA7"/>
    <w:rsid w:val="0018720B"/>
    <w:rsid w:val="00187FB2"/>
    <w:rsid w:val="001911FC"/>
    <w:rsid w:val="00193E3E"/>
    <w:rsid w:val="001942AC"/>
    <w:rsid w:val="00194501"/>
    <w:rsid w:val="00196C97"/>
    <w:rsid w:val="0019787C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142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16B13"/>
    <w:rsid w:val="00222445"/>
    <w:rsid w:val="00222977"/>
    <w:rsid w:val="00225630"/>
    <w:rsid w:val="002307E4"/>
    <w:rsid w:val="00230999"/>
    <w:rsid w:val="00230DDF"/>
    <w:rsid w:val="002317BC"/>
    <w:rsid w:val="00232438"/>
    <w:rsid w:val="002343F7"/>
    <w:rsid w:val="00240D6F"/>
    <w:rsid w:val="00241210"/>
    <w:rsid w:val="00241710"/>
    <w:rsid w:val="00242348"/>
    <w:rsid w:val="00243B1D"/>
    <w:rsid w:val="002530BA"/>
    <w:rsid w:val="00253A9F"/>
    <w:rsid w:val="00253DD7"/>
    <w:rsid w:val="00253FAA"/>
    <w:rsid w:val="0025501E"/>
    <w:rsid w:val="002567C4"/>
    <w:rsid w:val="0025725F"/>
    <w:rsid w:val="00257DBA"/>
    <w:rsid w:val="00261592"/>
    <w:rsid w:val="00261F6E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10F7"/>
    <w:rsid w:val="0028219B"/>
    <w:rsid w:val="0028369F"/>
    <w:rsid w:val="00284F2D"/>
    <w:rsid w:val="00286668"/>
    <w:rsid w:val="002901DA"/>
    <w:rsid w:val="00290415"/>
    <w:rsid w:val="00292C79"/>
    <w:rsid w:val="00296041"/>
    <w:rsid w:val="002A304B"/>
    <w:rsid w:val="002A4821"/>
    <w:rsid w:val="002B28A9"/>
    <w:rsid w:val="002B5F0D"/>
    <w:rsid w:val="002C2409"/>
    <w:rsid w:val="002C6504"/>
    <w:rsid w:val="002C708C"/>
    <w:rsid w:val="002D0349"/>
    <w:rsid w:val="002D10AF"/>
    <w:rsid w:val="002D529D"/>
    <w:rsid w:val="002D73E2"/>
    <w:rsid w:val="002E3ACF"/>
    <w:rsid w:val="002E5DD7"/>
    <w:rsid w:val="002E79FA"/>
    <w:rsid w:val="002F07C8"/>
    <w:rsid w:val="002F09F7"/>
    <w:rsid w:val="002F2B10"/>
    <w:rsid w:val="002F3999"/>
    <w:rsid w:val="002F5996"/>
    <w:rsid w:val="002F7145"/>
    <w:rsid w:val="002F7BAC"/>
    <w:rsid w:val="00302C53"/>
    <w:rsid w:val="00303D4A"/>
    <w:rsid w:val="00307668"/>
    <w:rsid w:val="0031060A"/>
    <w:rsid w:val="00312741"/>
    <w:rsid w:val="00312DC6"/>
    <w:rsid w:val="00313C0C"/>
    <w:rsid w:val="003143E0"/>
    <w:rsid w:val="0031684C"/>
    <w:rsid w:val="0031721B"/>
    <w:rsid w:val="00317A92"/>
    <w:rsid w:val="00322ED8"/>
    <w:rsid w:val="003248C9"/>
    <w:rsid w:val="00325FBE"/>
    <w:rsid w:val="0032713E"/>
    <w:rsid w:val="00327940"/>
    <w:rsid w:val="00332B8D"/>
    <w:rsid w:val="00334879"/>
    <w:rsid w:val="003356E6"/>
    <w:rsid w:val="003412AD"/>
    <w:rsid w:val="003415ED"/>
    <w:rsid w:val="003424A1"/>
    <w:rsid w:val="00342599"/>
    <w:rsid w:val="00342F31"/>
    <w:rsid w:val="00343AB0"/>
    <w:rsid w:val="00344FB4"/>
    <w:rsid w:val="00351A55"/>
    <w:rsid w:val="003544E7"/>
    <w:rsid w:val="00354B40"/>
    <w:rsid w:val="00356D01"/>
    <w:rsid w:val="00356E6E"/>
    <w:rsid w:val="0036009C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2B6D"/>
    <w:rsid w:val="00397439"/>
    <w:rsid w:val="003979F6"/>
    <w:rsid w:val="003A22BA"/>
    <w:rsid w:val="003A261B"/>
    <w:rsid w:val="003A53BA"/>
    <w:rsid w:val="003A5DD4"/>
    <w:rsid w:val="003A5FAE"/>
    <w:rsid w:val="003A7C75"/>
    <w:rsid w:val="003B296E"/>
    <w:rsid w:val="003B2C0A"/>
    <w:rsid w:val="003B3376"/>
    <w:rsid w:val="003B3C3E"/>
    <w:rsid w:val="003C01D5"/>
    <w:rsid w:val="003C3380"/>
    <w:rsid w:val="003C5316"/>
    <w:rsid w:val="003C6607"/>
    <w:rsid w:val="003C6950"/>
    <w:rsid w:val="003C7241"/>
    <w:rsid w:val="003D0441"/>
    <w:rsid w:val="003D117C"/>
    <w:rsid w:val="003D15DB"/>
    <w:rsid w:val="003D3A98"/>
    <w:rsid w:val="003D40D5"/>
    <w:rsid w:val="003D46A7"/>
    <w:rsid w:val="003D76D5"/>
    <w:rsid w:val="003D7807"/>
    <w:rsid w:val="003E2494"/>
    <w:rsid w:val="003E3635"/>
    <w:rsid w:val="003E3AF5"/>
    <w:rsid w:val="003E44A2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411A"/>
    <w:rsid w:val="00434390"/>
    <w:rsid w:val="00435A4F"/>
    <w:rsid w:val="00435D65"/>
    <w:rsid w:val="004408C9"/>
    <w:rsid w:val="00441114"/>
    <w:rsid w:val="004423A1"/>
    <w:rsid w:val="00443798"/>
    <w:rsid w:val="004459AD"/>
    <w:rsid w:val="0044615C"/>
    <w:rsid w:val="004501E9"/>
    <w:rsid w:val="00450744"/>
    <w:rsid w:val="004512DB"/>
    <w:rsid w:val="0045254C"/>
    <w:rsid w:val="004537E2"/>
    <w:rsid w:val="00453B51"/>
    <w:rsid w:val="00455FE2"/>
    <w:rsid w:val="0045781A"/>
    <w:rsid w:val="004614A6"/>
    <w:rsid w:val="004638B8"/>
    <w:rsid w:val="00470760"/>
    <w:rsid w:val="00474E0E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0A7B"/>
    <w:rsid w:val="004A3633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B7D44"/>
    <w:rsid w:val="004C15ED"/>
    <w:rsid w:val="004C16CC"/>
    <w:rsid w:val="004C2EC8"/>
    <w:rsid w:val="004C6E45"/>
    <w:rsid w:val="004E04E3"/>
    <w:rsid w:val="004E32A6"/>
    <w:rsid w:val="004E3847"/>
    <w:rsid w:val="004E3FDE"/>
    <w:rsid w:val="004E44D7"/>
    <w:rsid w:val="004F2B42"/>
    <w:rsid w:val="004F3050"/>
    <w:rsid w:val="004F30A8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1635C"/>
    <w:rsid w:val="0052082E"/>
    <w:rsid w:val="00527ABE"/>
    <w:rsid w:val="00534A27"/>
    <w:rsid w:val="00534D5F"/>
    <w:rsid w:val="005356F8"/>
    <w:rsid w:val="00535EAF"/>
    <w:rsid w:val="00543E0B"/>
    <w:rsid w:val="00544FD7"/>
    <w:rsid w:val="00546AC5"/>
    <w:rsid w:val="00546CD2"/>
    <w:rsid w:val="00547789"/>
    <w:rsid w:val="00550CCF"/>
    <w:rsid w:val="00551FF0"/>
    <w:rsid w:val="0055243E"/>
    <w:rsid w:val="00555F74"/>
    <w:rsid w:val="00556F41"/>
    <w:rsid w:val="00560066"/>
    <w:rsid w:val="0056017D"/>
    <w:rsid w:val="0056205A"/>
    <w:rsid w:val="005637FC"/>
    <w:rsid w:val="00564D08"/>
    <w:rsid w:val="00564E1F"/>
    <w:rsid w:val="00565E5D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66C"/>
    <w:rsid w:val="00596736"/>
    <w:rsid w:val="005A2AFF"/>
    <w:rsid w:val="005B4AF0"/>
    <w:rsid w:val="005B5461"/>
    <w:rsid w:val="005B7F4D"/>
    <w:rsid w:val="005C0099"/>
    <w:rsid w:val="005C0BD5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3CF9"/>
    <w:rsid w:val="0062376B"/>
    <w:rsid w:val="00623942"/>
    <w:rsid w:val="006260A4"/>
    <w:rsid w:val="00627373"/>
    <w:rsid w:val="0063280F"/>
    <w:rsid w:val="00632B22"/>
    <w:rsid w:val="00632F8F"/>
    <w:rsid w:val="00634E19"/>
    <w:rsid w:val="00635F79"/>
    <w:rsid w:val="0063796D"/>
    <w:rsid w:val="006402F8"/>
    <w:rsid w:val="00646319"/>
    <w:rsid w:val="00646EEC"/>
    <w:rsid w:val="00647EA5"/>
    <w:rsid w:val="00654CB2"/>
    <w:rsid w:val="00660E59"/>
    <w:rsid w:val="00662E62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294C"/>
    <w:rsid w:val="00693B0A"/>
    <w:rsid w:val="006962AF"/>
    <w:rsid w:val="006968F1"/>
    <w:rsid w:val="006979D8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C394B"/>
    <w:rsid w:val="006C6842"/>
    <w:rsid w:val="006C77FD"/>
    <w:rsid w:val="006D0C06"/>
    <w:rsid w:val="006D2EA7"/>
    <w:rsid w:val="006D317E"/>
    <w:rsid w:val="006D4692"/>
    <w:rsid w:val="006D683A"/>
    <w:rsid w:val="006D7B65"/>
    <w:rsid w:val="006E13EA"/>
    <w:rsid w:val="006E25B6"/>
    <w:rsid w:val="006E54E1"/>
    <w:rsid w:val="006E6DD8"/>
    <w:rsid w:val="006E6F09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1E47"/>
    <w:rsid w:val="0071201E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2F59"/>
    <w:rsid w:val="00783285"/>
    <w:rsid w:val="0078358E"/>
    <w:rsid w:val="0078612B"/>
    <w:rsid w:val="00787827"/>
    <w:rsid w:val="00792812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C16CD"/>
    <w:rsid w:val="007C31EE"/>
    <w:rsid w:val="007C4134"/>
    <w:rsid w:val="007C4B28"/>
    <w:rsid w:val="007C5ACA"/>
    <w:rsid w:val="007C7786"/>
    <w:rsid w:val="007D0621"/>
    <w:rsid w:val="007D4075"/>
    <w:rsid w:val="007E0EA8"/>
    <w:rsid w:val="007E3BC1"/>
    <w:rsid w:val="007E5BE8"/>
    <w:rsid w:val="007E7012"/>
    <w:rsid w:val="007E7C51"/>
    <w:rsid w:val="008024D7"/>
    <w:rsid w:val="00806D36"/>
    <w:rsid w:val="00810453"/>
    <w:rsid w:val="00816D62"/>
    <w:rsid w:val="0081722F"/>
    <w:rsid w:val="0081726F"/>
    <w:rsid w:val="00817422"/>
    <w:rsid w:val="00822C41"/>
    <w:rsid w:val="0082453D"/>
    <w:rsid w:val="00831976"/>
    <w:rsid w:val="0083410C"/>
    <w:rsid w:val="00840B5E"/>
    <w:rsid w:val="008425D6"/>
    <w:rsid w:val="00842C85"/>
    <w:rsid w:val="008451BB"/>
    <w:rsid w:val="00846851"/>
    <w:rsid w:val="00853FA1"/>
    <w:rsid w:val="00855268"/>
    <w:rsid w:val="008578C4"/>
    <w:rsid w:val="00857CAB"/>
    <w:rsid w:val="00862072"/>
    <w:rsid w:val="00862C2B"/>
    <w:rsid w:val="00862D57"/>
    <w:rsid w:val="008631F8"/>
    <w:rsid w:val="00863DD8"/>
    <w:rsid w:val="00864175"/>
    <w:rsid w:val="008643AE"/>
    <w:rsid w:val="008647A6"/>
    <w:rsid w:val="00867455"/>
    <w:rsid w:val="00867B1E"/>
    <w:rsid w:val="00870168"/>
    <w:rsid w:val="00874758"/>
    <w:rsid w:val="008800FB"/>
    <w:rsid w:val="008815D0"/>
    <w:rsid w:val="0088181B"/>
    <w:rsid w:val="00883FA1"/>
    <w:rsid w:val="00892722"/>
    <w:rsid w:val="00894351"/>
    <w:rsid w:val="00894722"/>
    <w:rsid w:val="0089610E"/>
    <w:rsid w:val="008A0506"/>
    <w:rsid w:val="008A30D6"/>
    <w:rsid w:val="008A4D15"/>
    <w:rsid w:val="008A6289"/>
    <w:rsid w:val="008B17E1"/>
    <w:rsid w:val="008B3BAE"/>
    <w:rsid w:val="008C3C1A"/>
    <w:rsid w:val="008C41A7"/>
    <w:rsid w:val="008C4821"/>
    <w:rsid w:val="008D1703"/>
    <w:rsid w:val="008D632F"/>
    <w:rsid w:val="008D6786"/>
    <w:rsid w:val="008E2645"/>
    <w:rsid w:val="008E32D7"/>
    <w:rsid w:val="008E7788"/>
    <w:rsid w:val="008F1CDF"/>
    <w:rsid w:val="008F583C"/>
    <w:rsid w:val="008F6352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60F"/>
    <w:rsid w:val="00987F92"/>
    <w:rsid w:val="00992EEE"/>
    <w:rsid w:val="0099704C"/>
    <w:rsid w:val="009A14D8"/>
    <w:rsid w:val="009A3AF4"/>
    <w:rsid w:val="009A5B49"/>
    <w:rsid w:val="009A5B4A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5B9C"/>
    <w:rsid w:val="009E62F2"/>
    <w:rsid w:val="009E6F02"/>
    <w:rsid w:val="009F2036"/>
    <w:rsid w:val="009F42BB"/>
    <w:rsid w:val="00A01596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584"/>
    <w:rsid w:val="00A93BF2"/>
    <w:rsid w:val="00A972BD"/>
    <w:rsid w:val="00A97848"/>
    <w:rsid w:val="00AA19BF"/>
    <w:rsid w:val="00AA2C75"/>
    <w:rsid w:val="00AA75B3"/>
    <w:rsid w:val="00AB0549"/>
    <w:rsid w:val="00AB1071"/>
    <w:rsid w:val="00AB3671"/>
    <w:rsid w:val="00AB411C"/>
    <w:rsid w:val="00AB5A4A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DFF"/>
    <w:rsid w:val="00AD69C6"/>
    <w:rsid w:val="00AD7F6F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32F4"/>
    <w:rsid w:val="00B1405C"/>
    <w:rsid w:val="00B144D7"/>
    <w:rsid w:val="00B16598"/>
    <w:rsid w:val="00B2056A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1DBC"/>
    <w:rsid w:val="00B4421E"/>
    <w:rsid w:val="00B4600D"/>
    <w:rsid w:val="00B518A4"/>
    <w:rsid w:val="00B519C8"/>
    <w:rsid w:val="00B56DD9"/>
    <w:rsid w:val="00B5732D"/>
    <w:rsid w:val="00B57A57"/>
    <w:rsid w:val="00B60A85"/>
    <w:rsid w:val="00B62F83"/>
    <w:rsid w:val="00B64060"/>
    <w:rsid w:val="00B67D1D"/>
    <w:rsid w:val="00B702B1"/>
    <w:rsid w:val="00B71769"/>
    <w:rsid w:val="00B73520"/>
    <w:rsid w:val="00B76466"/>
    <w:rsid w:val="00B77256"/>
    <w:rsid w:val="00B82113"/>
    <w:rsid w:val="00B84034"/>
    <w:rsid w:val="00B86121"/>
    <w:rsid w:val="00B907AE"/>
    <w:rsid w:val="00B92440"/>
    <w:rsid w:val="00B92622"/>
    <w:rsid w:val="00B93D4C"/>
    <w:rsid w:val="00B94565"/>
    <w:rsid w:val="00B94FAD"/>
    <w:rsid w:val="00B9540E"/>
    <w:rsid w:val="00B97570"/>
    <w:rsid w:val="00B978B3"/>
    <w:rsid w:val="00BA09F7"/>
    <w:rsid w:val="00BA1B3B"/>
    <w:rsid w:val="00BA271D"/>
    <w:rsid w:val="00BA4B19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E23"/>
    <w:rsid w:val="00BD2571"/>
    <w:rsid w:val="00BD2D32"/>
    <w:rsid w:val="00BD352F"/>
    <w:rsid w:val="00BD40DA"/>
    <w:rsid w:val="00BD4D92"/>
    <w:rsid w:val="00BD7BD9"/>
    <w:rsid w:val="00BE03DC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57AE"/>
    <w:rsid w:val="00C167BB"/>
    <w:rsid w:val="00C175C2"/>
    <w:rsid w:val="00C22226"/>
    <w:rsid w:val="00C22923"/>
    <w:rsid w:val="00C23A7A"/>
    <w:rsid w:val="00C2636D"/>
    <w:rsid w:val="00C2669E"/>
    <w:rsid w:val="00C3039C"/>
    <w:rsid w:val="00C326CB"/>
    <w:rsid w:val="00C32B04"/>
    <w:rsid w:val="00C32BFA"/>
    <w:rsid w:val="00C33C1D"/>
    <w:rsid w:val="00C35A9C"/>
    <w:rsid w:val="00C37FD7"/>
    <w:rsid w:val="00C43E4D"/>
    <w:rsid w:val="00C46005"/>
    <w:rsid w:val="00C50557"/>
    <w:rsid w:val="00C5070D"/>
    <w:rsid w:val="00C531DF"/>
    <w:rsid w:val="00C548BA"/>
    <w:rsid w:val="00C57213"/>
    <w:rsid w:val="00C61C7A"/>
    <w:rsid w:val="00C64EEE"/>
    <w:rsid w:val="00C65C7A"/>
    <w:rsid w:val="00C66934"/>
    <w:rsid w:val="00C77AB2"/>
    <w:rsid w:val="00C801BA"/>
    <w:rsid w:val="00C8084D"/>
    <w:rsid w:val="00C82681"/>
    <w:rsid w:val="00C86EF4"/>
    <w:rsid w:val="00C87D77"/>
    <w:rsid w:val="00C926AC"/>
    <w:rsid w:val="00C94FA3"/>
    <w:rsid w:val="00CA1F38"/>
    <w:rsid w:val="00CA2C58"/>
    <w:rsid w:val="00CA3104"/>
    <w:rsid w:val="00CA321E"/>
    <w:rsid w:val="00CA5883"/>
    <w:rsid w:val="00CA72B1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D06A0"/>
    <w:rsid w:val="00CD0CF9"/>
    <w:rsid w:val="00CD1452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E1D"/>
    <w:rsid w:val="00D34FB3"/>
    <w:rsid w:val="00D36FB0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1480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DE7"/>
    <w:rsid w:val="00DB3268"/>
    <w:rsid w:val="00DC0A9F"/>
    <w:rsid w:val="00DC0D48"/>
    <w:rsid w:val="00DC1AEE"/>
    <w:rsid w:val="00DC3F89"/>
    <w:rsid w:val="00DC45EF"/>
    <w:rsid w:val="00DC4F25"/>
    <w:rsid w:val="00DC6CCC"/>
    <w:rsid w:val="00DD01C7"/>
    <w:rsid w:val="00DD01D7"/>
    <w:rsid w:val="00DD1DB7"/>
    <w:rsid w:val="00DD1F18"/>
    <w:rsid w:val="00DD3BC6"/>
    <w:rsid w:val="00DD432D"/>
    <w:rsid w:val="00DD78CD"/>
    <w:rsid w:val="00DE2E07"/>
    <w:rsid w:val="00DE571F"/>
    <w:rsid w:val="00DE5F37"/>
    <w:rsid w:val="00DE789A"/>
    <w:rsid w:val="00DF009F"/>
    <w:rsid w:val="00DF1CE9"/>
    <w:rsid w:val="00DF2BCC"/>
    <w:rsid w:val="00DF3A5B"/>
    <w:rsid w:val="00E01599"/>
    <w:rsid w:val="00E057A8"/>
    <w:rsid w:val="00E061C2"/>
    <w:rsid w:val="00E06F4A"/>
    <w:rsid w:val="00E07AC7"/>
    <w:rsid w:val="00E1502A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58FA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1F0"/>
    <w:rsid w:val="00E934D4"/>
    <w:rsid w:val="00E93FAF"/>
    <w:rsid w:val="00EA11E4"/>
    <w:rsid w:val="00EA1665"/>
    <w:rsid w:val="00EA3DCE"/>
    <w:rsid w:val="00EA673F"/>
    <w:rsid w:val="00EB256E"/>
    <w:rsid w:val="00EB26AD"/>
    <w:rsid w:val="00EB2B9A"/>
    <w:rsid w:val="00EB38BA"/>
    <w:rsid w:val="00EB6B96"/>
    <w:rsid w:val="00EC0CBF"/>
    <w:rsid w:val="00EC1147"/>
    <w:rsid w:val="00EC480E"/>
    <w:rsid w:val="00EC4BF2"/>
    <w:rsid w:val="00EC7B47"/>
    <w:rsid w:val="00ED0404"/>
    <w:rsid w:val="00ED2245"/>
    <w:rsid w:val="00EE01CA"/>
    <w:rsid w:val="00EE1980"/>
    <w:rsid w:val="00EE302A"/>
    <w:rsid w:val="00EE4E38"/>
    <w:rsid w:val="00EE5E09"/>
    <w:rsid w:val="00EF091E"/>
    <w:rsid w:val="00EF66E0"/>
    <w:rsid w:val="00EF6DEF"/>
    <w:rsid w:val="00EF75AF"/>
    <w:rsid w:val="00F0064F"/>
    <w:rsid w:val="00F034B2"/>
    <w:rsid w:val="00F12234"/>
    <w:rsid w:val="00F2080C"/>
    <w:rsid w:val="00F2144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6929"/>
    <w:rsid w:val="00F57101"/>
    <w:rsid w:val="00F611DA"/>
    <w:rsid w:val="00F61AAC"/>
    <w:rsid w:val="00F711E6"/>
    <w:rsid w:val="00F71478"/>
    <w:rsid w:val="00F73EC1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007C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07C32"/>
    <w:rPr>
      <w:rFonts w:ascii="Courier New" w:hAnsi="Courier New" w:cs="Times New Roman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4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4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4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54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45424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45434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78534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4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4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4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391</Words>
  <Characters>2231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12</cp:revision>
  <cp:lastPrinted>2019-05-16T13:12:00Z</cp:lastPrinted>
  <dcterms:created xsi:type="dcterms:W3CDTF">2019-05-23T08:30:00Z</dcterms:created>
  <dcterms:modified xsi:type="dcterms:W3CDTF">2019-05-27T09:32:00Z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