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88A" w:rsidRDefault="00B5488A" w:rsidP="008A4D15">
      <w:pPr>
        <w:jc w:val="right"/>
        <w:rPr>
          <w:b/>
          <w:u w:val="single"/>
        </w:rPr>
      </w:pPr>
    </w:p>
    <w:p w:rsidR="00B5488A" w:rsidRPr="00543E0B" w:rsidRDefault="00B5488A" w:rsidP="008A4D15">
      <w:pPr>
        <w:jc w:val="right"/>
        <w:rPr>
          <w:b/>
          <w:u w:val="single"/>
        </w:rPr>
      </w:pPr>
      <w:r w:rsidRPr="00543E0B">
        <w:rPr>
          <w:b/>
          <w:u w:val="single"/>
        </w:rPr>
        <w:t>ALLEGATO “B”</w:t>
      </w:r>
    </w:p>
    <w:p w:rsidR="00B5488A" w:rsidRDefault="00B5488A" w:rsidP="008A4D15">
      <w:pPr>
        <w:jc w:val="center"/>
        <w:rPr>
          <w:b/>
        </w:rPr>
      </w:pPr>
    </w:p>
    <w:p w:rsidR="00B5488A" w:rsidRDefault="00B5488A" w:rsidP="008A4D15">
      <w:pPr>
        <w:jc w:val="center"/>
        <w:rPr>
          <w:b/>
        </w:rPr>
      </w:pPr>
    </w:p>
    <w:p w:rsidR="00B5488A" w:rsidRPr="00543E0B" w:rsidRDefault="00B5488A" w:rsidP="008A4D15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9" o:spid="_x0000_s1029" type="#_x0000_t202" style="position:absolute;left:0;text-align:left;margin-left:45pt;margin-top:10.7pt;width:5in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">
            <v:path arrowok="t"/>
            <v:textbox>
              <w:txbxContent>
                <w:p w:rsidR="00B5488A" w:rsidRPr="00334879" w:rsidRDefault="00B5488A" w:rsidP="008A4D1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DICHIARAZIONE SOSTITUTIVA DI ATTO DI NOTORIETA’</w:t>
                  </w:r>
                </w:p>
                <w:p w:rsidR="00B5488A" w:rsidRPr="00693B0A" w:rsidRDefault="00B5488A" w:rsidP="008A4D15">
                  <w:pPr>
                    <w:jc w:val="center"/>
                    <w:rPr>
                      <w:b/>
                    </w:rPr>
                  </w:pPr>
                  <w:r w:rsidRPr="00693B0A">
                    <w:rPr>
                      <w:b/>
                    </w:rPr>
                    <w:t xml:space="preserve">DICHIARAZIONE DI CONFORMITA’ DI COPIA </w:t>
                  </w:r>
                </w:p>
                <w:p w:rsidR="00B5488A" w:rsidRDefault="00B5488A" w:rsidP="008A4D15">
                  <w:pPr>
                    <w:jc w:val="center"/>
                  </w:pPr>
                  <w:r>
                    <w:t>(ai sensi dell’art. 19 del D.P.R. n. 445/2000 e s.m.i.)</w:t>
                  </w:r>
                </w:p>
              </w:txbxContent>
            </v:textbox>
          </v:shape>
        </w:pict>
      </w:r>
    </w:p>
    <w:p w:rsidR="00B5488A" w:rsidRPr="00543E0B" w:rsidRDefault="00B5488A" w:rsidP="008A4D15">
      <w:pPr>
        <w:jc w:val="right"/>
      </w:pPr>
    </w:p>
    <w:p w:rsidR="00B5488A" w:rsidRPr="00543E0B" w:rsidRDefault="00B5488A" w:rsidP="008A4D15">
      <w:pPr>
        <w:jc w:val="right"/>
      </w:pPr>
    </w:p>
    <w:p w:rsidR="00B5488A" w:rsidRPr="00543E0B" w:rsidRDefault="00B5488A" w:rsidP="008A4D15">
      <w:pPr>
        <w:ind w:left="360"/>
        <w:jc w:val="both"/>
      </w:pPr>
    </w:p>
    <w:p w:rsidR="00B5488A" w:rsidRPr="00543E0B" w:rsidRDefault="00B5488A" w:rsidP="008A4D15">
      <w:pPr>
        <w:ind w:left="360"/>
        <w:jc w:val="both"/>
      </w:pPr>
    </w:p>
    <w:p w:rsidR="00B5488A" w:rsidRPr="00543E0B" w:rsidRDefault="00B5488A" w:rsidP="008A4D15">
      <w:pPr>
        <w:ind w:left="360"/>
        <w:jc w:val="center"/>
        <w:rPr>
          <w:b/>
        </w:rPr>
      </w:pPr>
    </w:p>
    <w:p w:rsidR="00B5488A" w:rsidRPr="00136EC5" w:rsidRDefault="00B5488A" w:rsidP="008A4D15">
      <w:pPr>
        <w:ind w:left="360"/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__l__ sottoscritt__ ________________________________________________________, nat__ a _________________________ ( Provincia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B5488A" w:rsidRPr="00136EC5" w:rsidRDefault="00B5488A" w:rsidP="008A4D15">
      <w:pPr>
        <w:ind w:left="360"/>
        <w:jc w:val="both"/>
        <w:rPr>
          <w:sz w:val="22"/>
          <w:szCs w:val="22"/>
        </w:rPr>
      </w:pPr>
    </w:p>
    <w:p w:rsidR="00B5488A" w:rsidRPr="00136EC5" w:rsidRDefault="00B5488A" w:rsidP="008A4D15">
      <w:pPr>
        <w:ind w:left="360"/>
        <w:jc w:val="both"/>
        <w:rPr>
          <w:sz w:val="22"/>
          <w:szCs w:val="22"/>
        </w:rPr>
      </w:pPr>
    </w:p>
    <w:p w:rsidR="00B5488A" w:rsidRPr="00136EC5" w:rsidRDefault="00B5488A" w:rsidP="008A4D15">
      <w:pPr>
        <w:ind w:left="360"/>
        <w:jc w:val="center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DICHIARA</w:t>
      </w:r>
    </w:p>
    <w:p w:rsidR="00B5488A" w:rsidRPr="00136EC5" w:rsidRDefault="00B5488A" w:rsidP="008A4D15">
      <w:pPr>
        <w:ind w:left="360"/>
        <w:jc w:val="center"/>
        <w:rPr>
          <w:sz w:val="22"/>
          <w:szCs w:val="22"/>
        </w:rPr>
      </w:pPr>
    </w:p>
    <w:p w:rsidR="00B5488A" w:rsidRPr="00136EC5" w:rsidRDefault="00B5488A" w:rsidP="008A4D15">
      <w:pPr>
        <w:ind w:left="360"/>
        <w:jc w:val="center"/>
        <w:rPr>
          <w:sz w:val="22"/>
          <w:szCs w:val="22"/>
        </w:rPr>
      </w:pPr>
    </w:p>
    <w:p w:rsidR="00B5488A" w:rsidRPr="00136EC5" w:rsidRDefault="00B5488A" w:rsidP="008A4D15">
      <w:pPr>
        <w:numPr>
          <w:ilvl w:val="0"/>
          <w:numId w:val="9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che le presenti copie, allegate alla domanda di ammissione e composte da n. ______ pagine, sono conformi all’originale in mio possesso, ai sensi art. 19 D.P.R. 445 del 28/12/2000:</w:t>
      </w:r>
    </w:p>
    <w:p w:rsidR="00B5488A" w:rsidRPr="00136EC5" w:rsidRDefault="00B5488A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B5488A" w:rsidRPr="00136EC5" w:rsidRDefault="00B5488A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B5488A" w:rsidRPr="00136EC5" w:rsidRDefault="00B5488A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B5488A" w:rsidRPr="00136EC5" w:rsidRDefault="00B5488A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B5488A" w:rsidRPr="00136EC5" w:rsidRDefault="00B5488A" w:rsidP="008A4D15">
      <w:pPr>
        <w:numPr>
          <w:ilvl w:val="0"/>
          <w:numId w:val="11"/>
        </w:numPr>
        <w:jc w:val="both"/>
        <w:rPr>
          <w:sz w:val="22"/>
          <w:szCs w:val="22"/>
        </w:rPr>
      </w:pPr>
      <w:r w:rsidRPr="00136EC5">
        <w:rPr>
          <w:sz w:val="22"/>
          <w:szCs w:val="22"/>
        </w:rPr>
        <w:t>_____________________________________________________________________________;</w:t>
      </w:r>
    </w:p>
    <w:p w:rsidR="00B5488A" w:rsidRPr="00136EC5" w:rsidRDefault="00B5488A" w:rsidP="008A4D15">
      <w:pPr>
        <w:jc w:val="both"/>
        <w:rPr>
          <w:sz w:val="22"/>
          <w:szCs w:val="22"/>
        </w:rPr>
      </w:pPr>
    </w:p>
    <w:p w:rsidR="00B5488A" w:rsidRPr="00136EC5" w:rsidRDefault="00B5488A" w:rsidP="008A4D15">
      <w:pPr>
        <w:jc w:val="both"/>
        <w:rPr>
          <w:sz w:val="22"/>
          <w:szCs w:val="22"/>
        </w:rPr>
      </w:pPr>
    </w:p>
    <w:p w:rsidR="00B5488A" w:rsidRPr="00136EC5" w:rsidRDefault="00B5488A" w:rsidP="008A4D15">
      <w:pPr>
        <w:jc w:val="both"/>
        <w:rPr>
          <w:sz w:val="22"/>
          <w:szCs w:val="22"/>
        </w:rPr>
      </w:pPr>
    </w:p>
    <w:p w:rsidR="00B5488A" w:rsidRPr="00136EC5" w:rsidRDefault="00B5488A" w:rsidP="008A4D15">
      <w:pPr>
        <w:jc w:val="both"/>
        <w:rPr>
          <w:sz w:val="22"/>
          <w:szCs w:val="22"/>
        </w:rPr>
      </w:pPr>
    </w:p>
    <w:p w:rsidR="00B5488A" w:rsidRPr="00136EC5" w:rsidRDefault="00B5488A" w:rsidP="008A4D15">
      <w:pPr>
        <w:jc w:val="both"/>
        <w:rPr>
          <w:b/>
          <w:sz w:val="22"/>
          <w:szCs w:val="22"/>
        </w:rPr>
      </w:pPr>
      <w:r w:rsidRPr="00136EC5">
        <w:rPr>
          <w:b/>
          <w:sz w:val="22"/>
          <w:szCs w:val="22"/>
        </w:rPr>
        <w:t>La presente deve essere corredata di valido documento di identità.</w:t>
      </w:r>
    </w:p>
    <w:p w:rsidR="00B5488A" w:rsidRPr="00136EC5" w:rsidRDefault="00B5488A" w:rsidP="008A4D15">
      <w:pPr>
        <w:jc w:val="both"/>
        <w:rPr>
          <w:b/>
          <w:sz w:val="22"/>
          <w:szCs w:val="22"/>
        </w:rPr>
      </w:pPr>
    </w:p>
    <w:p w:rsidR="00B5488A" w:rsidRPr="00136EC5" w:rsidRDefault="00B5488A" w:rsidP="008A4D15">
      <w:pPr>
        <w:jc w:val="both"/>
        <w:rPr>
          <w:sz w:val="22"/>
          <w:szCs w:val="22"/>
        </w:rPr>
      </w:pPr>
    </w:p>
    <w:p w:rsidR="00B5488A" w:rsidRPr="00136EC5" w:rsidRDefault="00B5488A" w:rsidP="008A4D15">
      <w:pPr>
        <w:jc w:val="both"/>
        <w:rPr>
          <w:sz w:val="22"/>
          <w:szCs w:val="22"/>
        </w:rPr>
      </w:pPr>
    </w:p>
    <w:p w:rsidR="00B5488A" w:rsidRPr="00136EC5" w:rsidRDefault="00B5488A" w:rsidP="008A4D15">
      <w:pPr>
        <w:jc w:val="both"/>
        <w:rPr>
          <w:sz w:val="22"/>
          <w:szCs w:val="22"/>
        </w:rPr>
      </w:pPr>
    </w:p>
    <w:p w:rsidR="00B5488A" w:rsidRPr="00136EC5" w:rsidRDefault="00B5488A" w:rsidP="008A4D15">
      <w:pPr>
        <w:jc w:val="both"/>
        <w:rPr>
          <w:sz w:val="22"/>
          <w:szCs w:val="22"/>
        </w:rPr>
      </w:pPr>
    </w:p>
    <w:p w:rsidR="00B5488A" w:rsidRDefault="00B5488A" w:rsidP="00121B7C">
      <w:pPr>
        <w:jc w:val="both"/>
        <w:rPr>
          <w:b/>
          <w:u w:val="single"/>
        </w:rPr>
      </w:pPr>
      <w:r w:rsidRPr="00136EC5">
        <w:rPr>
          <w:sz w:val="22"/>
          <w:szCs w:val="22"/>
        </w:rPr>
        <w:t xml:space="preserve">Rieti, _____________________   </w:t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</w:r>
      <w:r w:rsidRPr="00136EC5">
        <w:rPr>
          <w:sz w:val="22"/>
          <w:szCs w:val="22"/>
        </w:rPr>
        <w:tab/>
        <w:t xml:space="preserve">    Il Dichiarante_____________________</w:t>
      </w:r>
    </w:p>
    <w:sectPr w:rsidR="00B5488A" w:rsidSect="00662E62">
      <w:footerReference w:type="default" r:id="rId7"/>
      <w:footerReference w:type="first" r:id="rId8"/>
      <w:pgSz w:w="11906" w:h="16838" w:code="9"/>
      <w:pgMar w:top="1438" w:right="1106" w:bottom="719" w:left="1077" w:header="360" w:footer="1293" w:gutter="0"/>
      <w:cols w:space="708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88A" w:rsidRDefault="00B5488A">
      <w:r>
        <w:separator/>
      </w:r>
    </w:p>
  </w:endnote>
  <w:endnote w:type="continuationSeparator" w:id="0">
    <w:p w:rsidR="00B5488A" w:rsidRDefault="00B548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88A" w:rsidRDefault="00B5488A" w:rsidP="0068192E">
    <w:pPr>
      <w:pStyle w:val="Footer"/>
      <w:jc w:val="center"/>
      <w:rPr>
        <w:rStyle w:val="PageNumber"/>
      </w:rPr>
    </w:pPr>
    <w:r>
      <w:rPr>
        <w:noProof/>
      </w:rPr>
      <w:pict>
        <v:line id=" 4" o:spid="_x0000_s2049" style="position:absolute;left:0;text-align:left;z-index:251656704;visibility:visible" from="3in,-16.55pt" to="270pt,-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" strokeweight=".25pt">
          <o:lock v:ext="edit" shapetype="f"/>
        </v:line>
      </w:pict>
    </w:r>
    <w:r w:rsidRPr="0068192E">
      <w:rPr>
        <w:rStyle w:val="PageNumber"/>
      </w:rPr>
      <w:fldChar w:fldCharType="begin"/>
    </w:r>
    <w:r w:rsidRPr="0068192E">
      <w:rPr>
        <w:rStyle w:val="PageNumber"/>
      </w:rPr>
      <w:instrText xml:space="preserve"> PAGE </w:instrText>
    </w:r>
    <w:r w:rsidRPr="0068192E">
      <w:rPr>
        <w:rStyle w:val="PageNumber"/>
      </w:rPr>
      <w:fldChar w:fldCharType="separate"/>
    </w:r>
    <w:r>
      <w:rPr>
        <w:rStyle w:val="PageNumber"/>
        <w:noProof/>
      </w:rPr>
      <w:t>2</w:t>
    </w:r>
    <w:r w:rsidRPr="0068192E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88A" w:rsidRDefault="00B5488A">
    <w:pPr>
      <w:pStyle w:val="Footer"/>
    </w:pPr>
    <w:r>
      <w:rPr>
        <w:noProof/>
      </w:rPr>
      <w:pict>
        <v:line id=" 13" o:spid="_x0000_s2050" style="position:absolute;z-index:251658752;visibility:visible" from="3in,-3.85pt" to="270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" strokeweight=".25pt">
          <o:lock v:ext="edit" shapetype="f"/>
        </v:line>
      </w:pict>
    </w:r>
    <w:r>
      <w:rPr>
        <w:noProof/>
      </w:rPr>
      <w:pict>
        <v:line id=" 8" o:spid="_x0000_s2051" style="position:absolute;z-index:251657728;visibility:visible" from="3in,-4.3pt" to="270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" strokeweight=".25pt">
          <o:lock v:ext="edit" shapetype="f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88A" w:rsidRDefault="00B5488A">
      <w:r>
        <w:separator/>
      </w:r>
    </w:p>
  </w:footnote>
  <w:footnote w:type="continuationSeparator" w:id="0">
    <w:p w:rsidR="00B5488A" w:rsidRDefault="00B548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>
        <v:imagedata r:id="rId1" o:title=""/>
      </v:shape>
    </w:pict>
  </w:numPicBullet>
  <w:abstractNum w:abstractNumId="0">
    <w:nsid w:val="00000001"/>
    <w:multiLevelType w:val="multilevel"/>
    <w:tmpl w:val="789EB49C"/>
    <w:name w:val="WW8Num1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">
    <w:nsid w:val="088E6D07"/>
    <w:multiLevelType w:val="hybridMultilevel"/>
    <w:tmpl w:val="D7DEEC1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0A11B8"/>
    <w:multiLevelType w:val="hybridMultilevel"/>
    <w:tmpl w:val="001A5A72"/>
    <w:lvl w:ilvl="0" w:tplc="4E3E0E60">
      <w:start w:val="1"/>
      <w:numFmt w:val="bullet"/>
      <w:lvlText w:val="-"/>
      <w:lvlJc w:val="left"/>
      <w:pPr>
        <w:tabs>
          <w:tab w:val="num" w:pos="460"/>
        </w:tabs>
        <w:ind w:left="460" w:hanging="17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4">
    <w:nsid w:val="13DD28B7"/>
    <w:multiLevelType w:val="hybridMultilevel"/>
    <w:tmpl w:val="8B7A4FFE"/>
    <w:lvl w:ilvl="0" w:tplc="21C871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4BB7E36"/>
    <w:multiLevelType w:val="hybridMultilevel"/>
    <w:tmpl w:val="5D18C4C6"/>
    <w:name w:val="WW8Num32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490E96"/>
    <w:multiLevelType w:val="hybridMultilevel"/>
    <w:tmpl w:val="8C5656F4"/>
    <w:lvl w:ilvl="0" w:tplc="3E3608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836137D"/>
    <w:multiLevelType w:val="hybridMultilevel"/>
    <w:tmpl w:val="F7DAF89A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CC016E6"/>
    <w:multiLevelType w:val="hybridMultilevel"/>
    <w:tmpl w:val="46F82986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8D78FB"/>
    <w:multiLevelType w:val="hybridMultilevel"/>
    <w:tmpl w:val="15E68574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5A6E15"/>
    <w:multiLevelType w:val="hybridMultilevel"/>
    <w:tmpl w:val="C4080FFE"/>
    <w:lvl w:ilvl="0" w:tplc="12E89D5E">
      <w:start w:val="1"/>
      <w:numFmt w:val="bullet"/>
      <w:lvlText w:val=""/>
      <w:lvlJc w:val="left"/>
      <w:pPr>
        <w:tabs>
          <w:tab w:val="num" w:pos="855"/>
        </w:tabs>
        <w:ind w:left="85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170C44"/>
    <w:multiLevelType w:val="hybridMultilevel"/>
    <w:tmpl w:val="158E3450"/>
    <w:lvl w:ilvl="0" w:tplc="B0540DF6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5F62CE"/>
    <w:multiLevelType w:val="hybridMultilevel"/>
    <w:tmpl w:val="203ACDDC"/>
    <w:lvl w:ilvl="0" w:tplc="836069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EAE622A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DB80DFF"/>
    <w:multiLevelType w:val="hybridMultilevel"/>
    <w:tmpl w:val="51E2B9DA"/>
    <w:lvl w:ilvl="0" w:tplc="6A92E9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  <w:i w:val="0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25B6AE4"/>
    <w:multiLevelType w:val="hybridMultilevel"/>
    <w:tmpl w:val="B08427D0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286B7E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4D3E0A"/>
    <w:multiLevelType w:val="hybridMultilevel"/>
    <w:tmpl w:val="9FE49CD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9AD4415"/>
    <w:multiLevelType w:val="hybridMultilevel"/>
    <w:tmpl w:val="38B00666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7">
    <w:nsid w:val="4DD36BE4"/>
    <w:multiLevelType w:val="hybridMultilevel"/>
    <w:tmpl w:val="49883888"/>
    <w:lvl w:ilvl="0" w:tplc="DC8EE5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617D32"/>
    <w:multiLevelType w:val="hybridMultilevel"/>
    <w:tmpl w:val="5FEC656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8D1144C"/>
    <w:multiLevelType w:val="hybridMultilevel"/>
    <w:tmpl w:val="D126416E"/>
    <w:lvl w:ilvl="0" w:tplc="D1FEB95C">
      <w:start w:val="1"/>
      <w:numFmt w:val="bullet"/>
      <w:lvlText w:val="-"/>
      <w:lvlJc w:val="left"/>
      <w:pPr>
        <w:tabs>
          <w:tab w:val="num" w:pos="348"/>
        </w:tabs>
        <w:ind w:left="705" w:firstLine="3"/>
      </w:pPr>
      <w:rPr>
        <w:rFonts w:ascii="Sylfaen" w:hAnsi="Sylfae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A263075"/>
    <w:multiLevelType w:val="hybridMultilevel"/>
    <w:tmpl w:val="82BCF1B2"/>
    <w:lvl w:ilvl="0" w:tplc="C7E09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F20651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627F82"/>
    <w:multiLevelType w:val="hybridMultilevel"/>
    <w:tmpl w:val="C938E540"/>
    <w:name w:val="WW8Num33"/>
    <w:lvl w:ilvl="0" w:tplc="0000000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CA2447C"/>
    <w:multiLevelType w:val="hybridMultilevel"/>
    <w:tmpl w:val="3264880A"/>
    <w:lvl w:ilvl="0" w:tplc="0410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78577C5B"/>
    <w:multiLevelType w:val="hybridMultilevel"/>
    <w:tmpl w:val="E9BEBE44"/>
    <w:lvl w:ilvl="0" w:tplc="4CC24616">
      <w:start w:val="1"/>
      <w:numFmt w:val="bullet"/>
      <w:lvlText w:val=""/>
      <w:lvlJc w:val="left"/>
      <w:pPr>
        <w:tabs>
          <w:tab w:val="num" w:pos="-1701"/>
        </w:tabs>
        <w:ind w:left="-170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DC42268"/>
    <w:multiLevelType w:val="hybridMultilevel"/>
    <w:tmpl w:val="29ECA082"/>
    <w:lvl w:ilvl="0" w:tplc="61FEEC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9"/>
  </w:num>
  <w:num w:numId="5">
    <w:abstractNumId w:val="15"/>
  </w:num>
  <w:num w:numId="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6"/>
  </w:num>
  <w:num w:numId="9">
    <w:abstractNumId w:val="26"/>
  </w:num>
  <w:num w:numId="10">
    <w:abstractNumId w:val="17"/>
  </w:num>
  <w:num w:numId="11">
    <w:abstractNumId w:val="24"/>
  </w:num>
  <w:num w:numId="12">
    <w:abstractNumId w:val="22"/>
  </w:num>
  <w:num w:numId="13">
    <w:abstractNumId w:val="18"/>
  </w:num>
  <w:num w:numId="14">
    <w:abstractNumId w:val="10"/>
  </w:num>
  <w:num w:numId="15">
    <w:abstractNumId w:val="3"/>
  </w:num>
  <w:num w:numId="16">
    <w:abstractNumId w:val="7"/>
  </w:num>
  <w:num w:numId="17">
    <w:abstractNumId w:val="11"/>
  </w:num>
  <w:num w:numId="18">
    <w:abstractNumId w:val="19"/>
  </w:num>
  <w:num w:numId="19">
    <w:abstractNumId w:val="16"/>
  </w:num>
  <w:num w:numId="20">
    <w:abstractNumId w:val="20"/>
  </w:num>
  <w:num w:numId="21">
    <w:abstractNumId w:val="8"/>
  </w:num>
  <w:num w:numId="22">
    <w:abstractNumId w:val="25"/>
  </w:num>
  <w:num w:numId="23">
    <w:abstractNumId w:val="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ocumentProtection w:edit="readOnly" w:enforcement="0"/>
  <w:defaultTabStop w:val="708"/>
  <w:hyphenationZone w:val="283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60E3"/>
    <w:rsid w:val="00001370"/>
    <w:rsid w:val="00001D14"/>
    <w:rsid w:val="0000566A"/>
    <w:rsid w:val="00005909"/>
    <w:rsid w:val="000060D4"/>
    <w:rsid w:val="000069F7"/>
    <w:rsid w:val="00007883"/>
    <w:rsid w:val="00007C32"/>
    <w:rsid w:val="00010BE3"/>
    <w:rsid w:val="00012E7C"/>
    <w:rsid w:val="000139FF"/>
    <w:rsid w:val="0001443F"/>
    <w:rsid w:val="00014709"/>
    <w:rsid w:val="00021F7D"/>
    <w:rsid w:val="000244D5"/>
    <w:rsid w:val="00027CA2"/>
    <w:rsid w:val="00030BBF"/>
    <w:rsid w:val="000339D8"/>
    <w:rsid w:val="00034902"/>
    <w:rsid w:val="0003642E"/>
    <w:rsid w:val="00036B6D"/>
    <w:rsid w:val="000376AF"/>
    <w:rsid w:val="000413B4"/>
    <w:rsid w:val="000427B9"/>
    <w:rsid w:val="000436E1"/>
    <w:rsid w:val="00045B4E"/>
    <w:rsid w:val="000477C8"/>
    <w:rsid w:val="000522E5"/>
    <w:rsid w:val="00055735"/>
    <w:rsid w:val="00055F41"/>
    <w:rsid w:val="00056BE4"/>
    <w:rsid w:val="00057D10"/>
    <w:rsid w:val="00061713"/>
    <w:rsid w:val="00063CDB"/>
    <w:rsid w:val="00064CFD"/>
    <w:rsid w:val="00066ED1"/>
    <w:rsid w:val="000670AA"/>
    <w:rsid w:val="000700B3"/>
    <w:rsid w:val="00071969"/>
    <w:rsid w:val="00072402"/>
    <w:rsid w:val="0008623A"/>
    <w:rsid w:val="000905A9"/>
    <w:rsid w:val="0009440F"/>
    <w:rsid w:val="00095B5A"/>
    <w:rsid w:val="0009717B"/>
    <w:rsid w:val="000A3C28"/>
    <w:rsid w:val="000A4109"/>
    <w:rsid w:val="000A515A"/>
    <w:rsid w:val="000A6AED"/>
    <w:rsid w:val="000A7CF1"/>
    <w:rsid w:val="000B18B0"/>
    <w:rsid w:val="000B5BE6"/>
    <w:rsid w:val="000B60FF"/>
    <w:rsid w:val="000B6B65"/>
    <w:rsid w:val="000B6F0A"/>
    <w:rsid w:val="000B7269"/>
    <w:rsid w:val="000C0317"/>
    <w:rsid w:val="000C0683"/>
    <w:rsid w:val="000C308E"/>
    <w:rsid w:val="000C4654"/>
    <w:rsid w:val="000C5BE5"/>
    <w:rsid w:val="000D000B"/>
    <w:rsid w:val="000E74A4"/>
    <w:rsid w:val="000F08E6"/>
    <w:rsid w:val="000F12AA"/>
    <w:rsid w:val="000F27DF"/>
    <w:rsid w:val="000F5CF2"/>
    <w:rsid w:val="000F6083"/>
    <w:rsid w:val="000F79D0"/>
    <w:rsid w:val="0010089C"/>
    <w:rsid w:val="00102E40"/>
    <w:rsid w:val="00105797"/>
    <w:rsid w:val="00106B27"/>
    <w:rsid w:val="00106BDD"/>
    <w:rsid w:val="001073F3"/>
    <w:rsid w:val="001151DB"/>
    <w:rsid w:val="001210F3"/>
    <w:rsid w:val="00121B7C"/>
    <w:rsid w:val="00124781"/>
    <w:rsid w:val="0012678E"/>
    <w:rsid w:val="001304EF"/>
    <w:rsid w:val="0013052C"/>
    <w:rsid w:val="00131516"/>
    <w:rsid w:val="00132AE2"/>
    <w:rsid w:val="00132E89"/>
    <w:rsid w:val="0013474C"/>
    <w:rsid w:val="00135941"/>
    <w:rsid w:val="00135BE9"/>
    <w:rsid w:val="00136EC5"/>
    <w:rsid w:val="001413E6"/>
    <w:rsid w:val="001413F0"/>
    <w:rsid w:val="00141F51"/>
    <w:rsid w:val="001451B5"/>
    <w:rsid w:val="00147A60"/>
    <w:rsid w:val="00151CE5"/>
    <w:rsid w:val="00157163"/>
    <w:rsid w:val="00160365"/>
    <w:rsid w:val="00163404"/>
    <w:rsid w:val="001642BA"/>
    <w:rsid w:val="0016477C"/>
    <w:rsid w:val="00176AA7"/>
    <w:rsid w:val="0018720B"/>
    <w:rsid w:val="00187FB2"/>
    <w:rsid w:val="001911FC"/>
    <w:rsid w:val="00193E3E"/>
    <w:rsid w:val="001942AC"/>
    <w:rsid w:val="00194501"/>
    <w:rsid w:val="00196C97"/>
    <w:rsid w:val="0019787C"/>
    <w:rsid w:val="001A0913"/>
    <w:rsid w:val="001A3C94"/>
    <w:rsid w:val="001B3F72"/>
    <w:rsid w:val="001B43B2"/>
    <w:rsid w:val="001B4FE9"/>
    <w:rsid w:val="001B519F"/>
    <w:rsid w:val="001B6A3D"/>
    <w:rsid w:val="001C1430"/>
    <w:rsid w:val="001C2662"/>
    <w:rsid w:val="001C2ECF"/>
    <w:rsid w:val="001C6371"/>
    <w:rsid w:val="001D064C"/>
    <w:rsid w:val="001D07C5"/>
    <w:rsid w:val="001D0A16"/>
    <w:rsid w:val="001D62AA"/>
    <w:rsid w:val="001E0142"/>
    <w:rsid w:val="001E0F3F"/>
    <w:rsid w:val="001E2FBB"/>
    <w:rsid w:val="001E2FF4"/>
    <w:rsid w:val="001E5A4E"/>
    <w:rsid w:val="001E6E09"/>
    <w:rsid w:val="001E79B4"/>
    <w:rsid w:val="001E79C6"/>
    <w:rsid w:val="001F059F"/>
    <w:rsid w:val="001F2D10"/>
    <w:rsid w:val="001F539F"/>
    <w:rsid w:val="001F5853"/>
    <w:rsid w:val="001F59A9"/>
    <w:rsid w:val="001F5C8D"/>
    <w:rsid w:val="002033FE"/>
    <w:rsid w:val="0020381C"/>
    <w:rsid w:val="00204E7E"/>
    <w:rsid w:val="0020587E"/>
    <w:rsid w:val="00207274"/>
    <w:rsid w:val="00210D44"/>
    <w:rsid w:val="00213AC0"/>
    <w:rsid w:val="00222445"/>
    <w:rsid w:val="00222977"/>
    <w:rsid w:val="00225630"/>
    <w:rsid w:val="002307E4"/>
    <w:rsid w:val="00230999"/>
    <w:rsid w:val="00230DDF"/>
    <w:rsid w:val="002317BC"/>
    <w:rsid w:val="00232438"/>
    <w:rsid w:val="002343F7"/>
    <w:rsid w:val="00240D6F"/>
    <w:rsid w:val="00241210"/>
    <w:rsid w:val="00241710"/>
    <w:rsid w:val="00242348"/>
    <w:rsid w:val="00243B1D"/>
    <w:rsid w:val="002530BA"/>
    <w:rsid w:val="00253A9F"/>
    <w:rsid w:val="00253DD7"/>
    <w:rsid w:val="00253FAA"/>
    <w:rsid w:val="0025501E"/>
    <w:rsid w:val="002567C4"/>
    <w:rsid w:val="0025725F"/>
    <w:rsid w:val="00257DBA"/>
    <w:rsid w:val="00261592"/>
    <w:rsid w:val="00261F6E"/>
    <w:rsid w:val="00262A5A"/>
    <w:rsid w:val="002640C9"/>
    <w:rsid w:val="00271542"/>
    <w:rsid w:val="00271756"/>
    <w:rsid w:val="00273FFC"/>
    <w:rsid w:val="00275BEA"/>
    <w:rsid w:val="002762A8"/>
    <w:rsid w:val="00276F31"/>
    <w:rsid w:val="002774F1"/>
    <w:rsid w:val="00277EED"/>
    <w:rsid w:val="002810F7"/>
    <w:rsid w:val="0028219B"/>
    <w:rsid w:val="0028369F"/>
    <w:rsid w:val="00284F2D"/>
    <w:rsid w:val="00286668"/>
    <w:rsid w:val="00287BBA"/>
    <w:rsid w:val="002901DA"/>
    <w:rsid w:val="00290415"/>
    <w:rsid w:val="00292C79"/>
    <w:rsid w:val="00296041"/>
    <w:rsid w:val="002A304B"/>
    <w:rsid w:val="002A4821"/>
    <w:rsid w:val="002B5F0D"/>
    <w:rsid w:val="002C2409"/>
    <w:rsid w:val="002C6504"/>
    <w:rsid w:val="002C708C"/>
    <w:rsid w:val="002D0349"/>
    <w:rsid w:val="002D10AF"/>
    <w:rsid w:val="002D529D"/>
    <w:rsid w:val="002D73E2"/>
    <w:rsid w:val="002E3ACF"/>
    <w:rsid w:val="002E5DD7"/>
    <w:rsid w:val="002E79FA"/>
    <w:rsid w:val="002F07C8"/>
    <w:rsid w:val="002F09F7"/>
    <w:rsid w:val="002F2B10"/>
    <w:rsid w:val="002F3999"/>
    <w:rsid w:val="002F5996"/>
    <w:rsid w:val="002F7145"/>
    <w:rsid w:val="002F7BAC"/>
    <w:rsid w:val="00302C53"/>
    <w:rsid w:val="00303D4A"/>
    <w:rsid w:val="00307668"/>
    <w:rsid w:val="0031060A"/>
    <w:rsid w:val="00312741"/>
    <w:rsid w:val="00312DC6"/>
    <w:rsid w:val="00313C0C"/>
    <w:rsid w:val="003143E0"/>
    <w:rsid w:val="0031684C"/>
    <w:rsid w:val="0031721B"/>
    <w:rsid w:val="00317A92"/>
    <w:rsid w:val="00322ED8"/>
    <w:rsid w:val="003248C9"/>
    <w:rsid w:val="00325FBE"/>
    <w:rsid w:val="0032713E"/>
    <w:rsid w:val="00327940"/>
    <w:rsid w:val="00332B8D"/>
    <w:rsid w:val="00334879"/>
    <w:rsid w:val="003356E6"/>
    <w:rsid w:val="003412AD"/>
    <w:rsid w:val="003415ED"/>
    <w:rsid w:val="003424A1"/>
    <w:rsid w:val="00342599"/>
    <w:rsid w:val="00342F31"/>
    <w:rsid w:val="00343AB0"/>
    <w:rsid w:val="00344FB4"/>
    <w:rsid w:val="00351A55"/>
    <w:rsid w:val="003544E7"/>
    <w:rsid w:val="00354B40"/>
    <w:rsid w:val="00356D01"/>
    <w:rsid w:val="00356E6E"/>
    <w:rsid w:val="0036009C"/>
    <w:rsid w:val="0036070E"/>
    <w:rsid w:val="00363C14"/>
    <w:rsid w:val="00364710"/>
    <w:rsid w:val="00365BC4"/>
    <w:rsid w:val="00365CB1"/>
    <w:rsid w:val="00367BBD"/>
    <w:rsid w:val="0037172E"/>
    <w:rsid w:val="00372789"/>
    <w:rsid w:val="003729B6"/>
    <w:rsid w:val="003753FB"/>
    <w:rsid w:val="00377E3A"/>
    <w:rsid w:val="003800D7"/>
    <w:rsid w:val="00380E25"/>
    <w:rsid w:val="003814CD"/>
    <w:rsid w:val="003817CF"/>
    <w:rsid w:val="00383BB1"/>
    <w:rsid w:val="00384935"/>
    <w:rsid w:val="00385D84"/>
    <w:rsid w:val="00392B6D"/>
    <w:rsid w:val="00397439"/>
    <w:rsid w:val="003979F6"/>
    <w:rsid w:val="003A22BA"/>
    <w:rsid w:val="003A261B"/>
    <w:rsid w:val="003A53BA"/>
    <w:rsid w:val="003A5DD4"/>
    <w:rsid w:val="003A5FAE"/>
    <w:rsid w:val="003A7C75"/>
    <w:rsid w:val="003B296E"/>
    <w:rsid w:val="003B2C0A"/>
    <w:rsid w:val="003B3376"/>
    <w:rsid w:val="003B3C3E"/>
    <w:rsid w:val="003C01D5"/>
    <w:rsid w:val="003C3380"/>
    <w:rsid w:val="003C5316"/>
    <w:rsid w:val="003C6607"/>
    <w:rsid w:val="003C6950"/>
    <w:rsid w:val="003C7241"/>
    <w:rsid w:val="003D0441"/>
    <w:rsid w:val="003D117C"/>
    <w:rsid w:val="003D15DB"/>
    <w:rsid w:val="003D3A98"/>
    <w:rsid w:val="003D40D5"/>
    <w:rsid w:val="003D46A7"/>
    <w:rsid w:val="003D76D5"/>
    <w:rsid w:val="003D7807"/>
    <w:rsid w:val="003E2494"/>
    <w:rsid w:val="003E3635"/>
    <w:rsid w:val="003E3AF5"/>
    <w:rsid w:val="003E44A2"/>
    <w:rsid w:val="003E6BFE"/>
    <w:rsid w:val="003E769D"/>
    <w:rsid w:val="00400A8D"/>
    <w:rsid w:val="00403398"/>
    <w:rsid w:val="00403D9D"/>
    <w:rsid w:val="0040569A"/>
    <w:rsid w:val="00406CBF"/>
    <w:rsid w:val="00407103"/>
    <w:rsid w:val="004104BA"/>
    <w:rsid w:val="00413FD3"/>
    <w:rsid w:val="00415B38"/>
    <w:rsid w:val="00416931"/>
    <w:rsid w:val="00420CA8"/>
    <w:rsid w:val="004226E6"/>
    <w:rsid w:val="00423723"/>
    <w:rsid w:val="004264F1"/>
    <w:rsid w:val="0043411A"/>
    <w:rsid w:val="00434390"/>
    <w:rsid w:val="00435A4F"/>
    <w:rsid w:val="00435D65"/>
    <w:rsid w:val="004408C9"/>
    <w:rsid w:val="00441114"/>
    <w:rsid w:val="00443798"/>
    <w:rsid w:val="004459AD"/>
    <w:rsid w:val="0044615C"/>
    <w:rsid w:val="004501E9"/>
    <w:rsid w:val="00450744"/>
    <w:rsid w:val="0045254C"/>
    <w:rsid w:val="004537E2"/>
    <w:rsid w:val="00453B51"/>
    <w:rsid w:val="00455FE2"/>
    <w:rsid w:val="0045781A"/>
    <w:rsid w:val="004614A6"/>
    <w:rsid w:val="004638B8"/>
    <w:rsid w:val="00470760"/>
    <w:rsid w:val="00474E0E"/>
    <w:rsid w:val="00476CAE"/>
    <w:rsid w:val="00481831"/>
    <w:rsid w:val="00483193"/>
    <w:rsid w:val="00490119"/>
    <w:rsid w:val="00490F7E"/>
    <w:rsid w:val="00493020"/>
    <w:rsid w:val="004959DB"/>
    <w:rsid w:val="0049643C"/>
    <w:rsid w:val="004969FD"/>
    <w:rsid w:val="004A0A7B"/>
    <w:rsid w:val="004A3633"/>
    <w:rsid w:val="004A595F"/>
    <w:rsid w:val="004A60F8"/>
    <w:rsid w:val="004A62F7"/>
    <w:rsid w:val="004A7BC5"/>
    <w:rsid w:val="004B0CC6"/>
    <w:rsid w:val="004B2298"/>
    <w:rsid w:val="004B3335"/>
    <w:rsid w:val="004B59C5"/>
    <w:rsid w:val="004B6558"/>
    <w:rsid w:val="004B7D44"/>
    <w:rsid w:val="004C15ED"/>
    <w:rsid w:val="004C16CC"/>
    <w:rsid w:val="004C2EC8"/>
    <w:rsid w:val="004C6E45"/>
    <w:rsid w:val="004E04E3"/>
    <w:rsid w:val="004E32A6"/>
    <w:rsid w:val="004E3847"/>
    <w:rsid w:val="004E3FDE"/>
    <w:rsid w:val="004E44D7"/>
    <w:rsid w:val="004F2B42"/>
    <w:rsid w:val="004F3050"/>
    <w:rsid w:val="004F30A8"/>
    <w:rsid w:val="004F58B0"/>
    <w:rsid w:val="004F664C"/>
    <w:rsid w:val="004F75D6"/>
    <w:rsid w:val="005001AA"/>
    <w:rsid w:val="0050133E"/>
    <w:rsid w:val="0050289D"/>
    <w:rsid w:val="00502B4D"/>
    <w:rsid w:val="00505171"/>
    <w:rsid w:val="00507843"/>
    <w:rsid w:val="0051090C"/>
    <w:rsid w:val="00513289"/>
    <w:rsid w:val="005134D3"/>
    <w:rsid w:val="00513C65"/>
    <w:rsid w:val="0051635C"/>
    <w:rsid w:val="0052082E"/>
    <w:rsid w:val="00527ABE"/>
    <w:rsid w:val="00534A27"/>
    <w:rsid w:val="00534D5F"/>
    <w:rsid w:val="005356F8"/>
    <w:rsid w:val="00535EAF"/>
    <w:rsid w:val="00543E0B"/>
    <w:rsid w:val="00544FD7"/>
    <w:rsid w:val="00546AC5"/>
    <w:rsid w:val="00546CD2"/>
    <w:rsid w:val="00547789"/>
    <w:rsid w:val="00550CCF"/>
    <w:rsid w:val="00551FF0"/>
    <w:rsid w:val="0055243E"/>
    <w:rsid w:val="00555F74"/>
    <w:rsid w:val="00556F41"/>
    <w:rsid w:val="00560066"/>
    <w:rsid w:val="0056017D"/>
    <w:rsid w:val="0056205A"/>
    <w:rsid w:val="005637FC"/>
    <w:rsid w:val="00564D08"/>
    <w:rsid w:val="00564E1F"/>
    <w:rsid w:val="005711B1"/>
    <w:rsid w:val="00580FEF"/>
    <w:rsid w:val="005820ED"/>
    <w:rsid w:val="00582B02"/>
    <w:rsid w:val="005847A8"/>
    <w:rsid w:val="00584AC2"/>
    <w:rsid w:val="005862A1"/>
    <w:rsid w:val="00590493"/>
    <w:rsid w:val="00593A45"/>
    <w:rsid w:val="005942EB"/>
    <w:rsid w:val="00594FAF"/>
    <w:rsid w:val="00595B9B"/>
    <w:rsid w:val="0059666C"/>
    <w:rsid w:val="00596736"/>
    <w:rsid w:val="005A2AFF"/>
    <w:rsid w:val="005B4AF0"/>
    <w:rsid w:val="005B5461"/>
    <w:rsid w:val="005B7F4D"/>
    <w:rsid w:val="005C0099"/>
    <w:rsid w:val="005C0BD5"/>
    <w:rsid w:val="005C146E"/>
    <w:rsid w:val="005C42BD"/>
    <w:rsid w:val="005C4FCD"/>
    <w:rsid w:val="005C5109"/>
    <w:rsid w:val="005C6151"/>
    <w:rsid w:val="005D1B41"/>
    <w:rsid w:val="005D1F78"/>
    <w:rsid w:val="005D4860"/>
    <w:rsid w:val="005D53A4"/>
    <w:rsid w:val="005E04E8"/>
    <w:rsid w:val="005E2A04"/>
    <w:rsid w:val="005E4E17"/>
    <w:rsid w:val="005E5A76"/>
    <w:rsid w:val="005F1DDB"/>
    <w:rsid w:val="005F6129"/>
    <w:rsid w:val="00602BBC"/>
    <w:rsid w:val="00603EE9"/>
    <w:rsid w:val="00604B18"/>
    <w:rsid w:val="00606DC3"/>
    <w:rsid w:val="00613CF9"/>
    <w:rsid w:val="0062376B"/>
    <w:rsid w:val="00623942"/>
    <w:rsid w:val="006260A4"/>
    <w:rsid w:val="00627373"/>
    <w:rsid w:val="0063280F"/>
    <w:rsid w:val="00632B22"/>
    <w:rsid w:val="00632F8F"/>
    <w:rsid w:val="00634E19"/>
    <w:rsid w:val="00635F79"/>
    <w:rsid w:val="0063796D"/>
    <w:rsid w:val="006402F8"/>
    <w:rsid w:val="00646319"/>
    <w:rsid w:val="00646EEC"/>
    <w:rsid w:val="00647EA5"/>
    <w:rsid w:val="00654CB2"/>
    <w:rsid w:val="00660E59"/>
    <w:rsid w:val="00662E62"/>
    <w:rsid w:val="00665E92"/>
    <w:rsid w:val="00667081"/>
    <w:rsid w:val="0066795B"/>
    <w:rsid w:val="00670ACE"/>
    <w:rsid w:val="006715C0"/>
    <w:rsid w:val="00672DA7"/>
    <w:rsid w:val="00675085"/>
    <w:rsid w:val="00675598"/>
    <w:rsid w:val="00680D8D"/>
    <w:rsid w:val="00681308"/>
    <w:rsid w:val="0068192E"/>
    <w:rsid w:val="00686E0B"/>
    <w:rsid w:val="00690572"/>
    <w:rsid w:val="0069294C"/>
    <w:rsid w:val="00693B0A"/>
    <w:rsid w:val="006962AF"/>
    <w:rsid w:val="006968F1"/>
    <w:rsid w:val="006979D8"/>
    <w:rsid w:val="006A3788"/>
    <w:rsid w:val="006A432A"/>
    <w:rsid w:val="006B13A5"/>
    <w:rsid w:val="006B1EC5"/>
    <w:rsid w:val="006B33CD"/>
    <w:rsid w:val="006B36F3"/>
    <w:rsid w:val="006B4770"/>
    <w:rsid w:val="006B63B8"/>
    <w:rsid w:val="006B656B"/>
    <w:rsid w:val="006B7020"/>
    <w:rsid w:val="006C394B"/>
    <w:rsid w:val="006C6842"/>
    <w:rsid w:val="006C77FD"/>
    <w:rsid w:val="006D0C06"/>
    <w:rsid w:val="006D2EA7"/>
    <w:rsid w:val="006D317E"/>
    <w:rsid w:val="006D4692"/>
    <w:rsid w:val="006D683A"/>
    <w:rsid w:val="006D7B65"/>
    <w:rsid w:val="006E13EA"/>
    <w:rsid w:val="006E25B6"/>
    <w:rsid w:val="006E54E1"/>
    <w:rsid w:val="006E6DD8"/>
    <w:rsid w:val="006E6F09"/>
    <w:rsid w:val="006F4613"/>
    <w:rsid w:val="006F67AE"/>
    <w:rsid w:val="006F6DE4"/>
    <w:rsid w:val="006F6F1A"/>
    <w:rsid w:val="0070010F"/>
    <w:rsid w:val="0070638C"/>
    <w:rsid w:val="0071073B"/>
    <w:rsid w:val="00710F71"/>
    <w:rsid w:val="007114D5"/>
    <w:rsid w:val="00711BD7"/>
    <w:rsid w:val="00711E47"/>
    <w:rsid w:val="0071201E"/>
    <w:rsid w:val="00715408"/>
    <w:rsid w:val="00716E08"/>
    <w:rsid w:val="007254FB"/>
    <w:rsid w:val="00726035"/>
    <w:rsid w:val="00733174"/>
    <w:rsid w:val="00733BBD"/>
    <w:rsid w:val="007340A8"/>
    <w:rsid w:val="007346E1"/>
    <w:rsid w:val="00735900"/>
    <w:rsid w:val="00735E97"/>
    <w:rsid w:val="00742261"/>
    <w:rsid w:val="00744E81"/>
    <w:rsid w:val="00745A37"/>
    <w:rsid w:val="007501CC"/>
    <w:rsid w:val="00750FC7"/>
    <w:rsid w:val="00753680"/>
    <w:rsid w:val="0075395E"/>
    <w:rsid w:val="007542E1"/>
    <w:rsid w:val="00755737"/>
    <w:rsid w:val="00755DA3"/>
    <w:rsid w:val="007561D6"/>
    <w:rsid w:val="00760122"/>
    <w:rsid w:val="00763327"/>
    <w:rsid w:val="00763973"/>
    <w:rsid w:val="00770CB9"/>
    <w:rsid w:val="00771215"/>
    <w:rsid w:val="00772AF1"/>
    <w:rsid w:val="00773DFD"/>
    <w:rsid w:val="00777855"/>
    <w:rsid w:val="00777C50"/>
    <w:rsid w:val="007810FD"/>
    <w:rsid w:val="00781AB7"/>
    <w:rsid w:val="00782E90"/>
    <w:rsid w:val="00783285"/>
    <w:rsid w:val="0078358E"/>
    <w:rsid w:val="0078612B"/>
    <w:rsid w:val="00787827"/>
    <w:rsid w:val="00792812"/>
    <w:rsid w:val="00792BFC"/>
    <w:rsid w:val="00795A62"/>
    <w:rsid w:val="00795FB4"/>
    <w:rsid w:val="007A1DBA"/>
    <w:rsid w:val="007A26B8"/>
    <w:rsid w:val="007A2E08"/>
    <w:rsid w:val="007A3BDE"/>
    <w:rsid w:val="007A5D24"/>
    <w:rsid w:val="007B012A"/>
    <w:rsid w:val="007B1297"/>
    <w:rsid w:val="007B12EC"/>
    <w:rsid w:val="007B22BC"/>
    <w:rsid w:val="007B30E6"/>
    <w:rsid w:val="007B375C"/>
    <w:rsid w:val="007C16CD"/>
    <w:rsid w:val="007C31EE"/>
    <w:rsid w:val="007C4134"/>
    <w:rsid w:val="007C4B28"/>
    <w:rsid w:val="007C5ACA"/>
    <w:rsid w:val="007C7786"/>
    <w:rsid w:val="007D0621"/>
    <w:rsid w:val="007D4075"/>
    <w:rsid w:val="007E0EA8"/>
    <w:rsid w:val="007E3BC1"/>
    <w:rsid w:val="007E5BE8"/>
    <w:rsid w:val="007E6FD3"/>
    <w:rsid w:val="007E7012"/>
    <w:rsid w:val="007E7C51"/>
    <w:rsid w:val="008024D7"/>
    <w:rsid w:val="00806D36"/>
    <w:rsid w:val="00810453"/>
    <w:rsid w:val="00816D62"/>
    <w:rsid w:val="0081722F"/>
    <w:rsid w:val="0081726F"/>
    <w:rsid w:val="00817422"/>
    <w:rsid w:val="00822C41"/>
    <w:rsid w:val="0082453D"/>
    <w:rsid w:val="00831976"/>
    <w:rsid w:val="0083410C"/>
    <w:rsid w:val="00840B5E"/>
    <w:rsid w:val="008425D6"/>
    <w:rsid w:val="00842C85"/>
    <w:rsid w:val="008451BB"/>
    <w:rsid w:val="00846851"/>
    <w:rsid w:val="00853FA1"/>
    <w:rsid w:val="00855268"/>
    <w:rsid w:val="008578C4"/>
    <w:rsid w:val="00857CAB"/>
    <w:rsid w:val="00862072"/>
    <w:rsid w:val="00862C2B"/>
    <w:rsid w:val="00862D57"/>
    <w:rsid w:val="008631F8"/>
    <w:rsid w:val="00863DD8"/>
    <w:rsid w:val="00864175"/>
    <w:rsid w:val="008643AE"/>
    <w:rsid w:val="00867455"/>
    <w:rsid w:val="00867B1E"/>
    <w:rsid w:val="00870168"/>
    <w:rsid w:val="00874758"/>
    <w:rsid w:val="008800FB"/>
    <w:rsid w:val="008815D0"/>
    <w:rsid w:val="0088181B"/>
    <w:rsid w:val="00883FA1"/>
    <w:rsid w:val="00892722"/>
    <w:rsid w:val="00894351"/>
    <w:rsid w:val="00894722"/>
    <w:rsid w:val="0089610E"/>
    <w:rsid w:val="008A0506"/>
    <w:rsid w:val="008A30D6"/>
    <w:rsid w:val="008A4D15"/>
    <w:rsid w:val="008A6289"/>
    <w:rsid w:val="008B17E1"/>
    <w:rsid w:val="008B3BAE"/>
    <w:rsid w:val="008C3C1A"/>
    <w:rsid w:val="008C41A7"/>
    <w:rsid w:val="008C4821"/>
    <w:rsid w:val="008D1703"/>
    <w:rsid w:val="008D6786"/>
    <w:rsid w:val="008E2645"/>
    <w:rsid w:val="008E32D7"/>
    <w:rsid w:val="008E7788"/>
    <w:rsid w:val="008F1CDF"/>
    <w:rsid w:val="008F583C"/>
    <w:rsid w:val="008F6352"/>
    <w:rsid w:val="00904E4D"/>
    <w:rsid w:val="00907834"/>
    <w:rsid w:val="00911568"/>
    <w:rsid w:val="00917415"/>
    <w:rsid w:val="009221D9"/>
    <w:rsid w:val="00930680"/>
    <w:rsid w:val="0093070D"/>
    <w:rsid w:val="0093582A"/>
    <w:rsid w:val="00937B6F"/>
    <w:rsid w:val="009429EB"/>
    <w:rsid w:val="00943AA6"/>
    <w:rsid w:val="00944DC6"/>
    <w:rsid w:val="00944F44"/>
    <w:rsid w:val="00952216"/>
    <w:rsid w:val="00953BA8"/>
    <w:rsid w:val="00954FB2"/>
    <w:rsid w:val="00956889"/>
    <w:rsid w:val="00956A2D"/>
    <w:rsid w:val="0096090E"/>
    <w:rsid w:val="00962F1F"/>
    <w:rsid w:val="00963DBA"/>
    <w:rsid w:val="009652BD"/>
    <w:rsid w:val="00971128"/>
    <w:rsid w:val="00974CFD"/>
    <w:rsid w:val="00977DDA"/>
    <w:rsid w:val="0098051E"/>
    <w:rsid w:val="00980B77"/>
    <w:rsid w:val="00982C7F"/>
    <w:rsid w:val="0098460F"/>
    <w:rsid w:val="00987F92"/>
    <w:rsid w:val="00992EEE"/>
    <w:rsid w:val="0099704C"/>
    <w:rsid w:val="009A14D8"/>
    <w:rsid w:val="009A3AF4"/>
    <w:rsid w:val="009A5B49"/>
    <w:rsid w:val="009A5B4A"/>
    <w:rsid w:val="009A5BF3"/>
    <w:rsid w:val="009A6EBC"/>
    <w:rsid w:val="009A7B58"/>
    <w:rsid w:val="009B16F8"/>
    <w:rsid w:val="009B4BD3"/>
    <w:rsid w:val="009D09CD"/>
    <w:rsid w:val="009D0E6F"/>
    <w:rsid w:val="009D16D0"/>
    <w:rsid w:val="009E0CC5"/>
    <w:rsid w:val="009E1743"/>
    <w:rsid w:val="009E1918"/>
    <w:rsid w:val="009E2141"/>
    <w:rsid w:val="009E4928"/>
    <w:rsid w:val="009E5B9C"/>
    <w:rsid w:val="009E62F2"/>
    <w:rsid w:val="009E6F02"/>
    <w:rsid w:val="009F2036"/>
    <w:rsid w:val="00A01596"/>
    <w:rsid w:val="00A04698"/>
    <w:rsid w:val="00A047DE"/>
    <w:rsid w:val="00A05ADF"/>
    <w:rsid w:val="00A10484"/>
    <w:rsid w:val="00A11187"/>
    <w:rsid w:val="00A11491"/>
    <w:rsid w:val="00A11C84"/>
    <w:rsid w:val="00A133FD"/>
    <w:rsid w:val="00A150C4"/>
    <w:rsid w:val="00A16DB3"/>
    <w:rsid w:val="00A17275"/>
    <w:rsid w:val="00A20079"/>
    <w:rsid w:val="00A21063"/>
    <w:rsid w:val="00A229E4"/>
    <w:rsid w:val="00A2756B"/>
    <w:rsid w:val="00A27651"/>
    <w:rsid w:val="00A33C84"/>
    <w:rsid w:val="00A35B11"/>
    <w:rsid w:val="00A36C36"/>
    <w:rsid w:val="00A47536"/>
    <w:rsid w:val="00A478C3"/>
    <w:rsid w:val="00A51840"/>
    <w:rsid w:val="00A53025"/>
    <w:rsid w:val="00A54992"/>
    <w:rsid w:val="00A54F6C"/>
    <w:rsid w:val="00A5510B"/>
    <w:rsid w:val="00A6321F"/>
    <w:rsid w:val="00A6395D"/>
    <w:rsid w:val="00A65098"/>
    <w:rsid w:val="00A6570A"/>
    <w:rsid w:val="00A66776"/>
    <w:rsid w:val="00A67FD2"/>
    <w:rsid w:val="00A70160"/>
    <w:rsid w:val="00A701E5"/>
    <w:rsid w:val="00A70F68"/>
    <w:rsid w:val="00A7340C"/>
    <w:rsid w:val="00A740A1"/>
    <w:rsid w:val="00A762BD"/>
    <w:rsid w:val="00A76A87"/>
    <w:rsid w:val="00A81196"/>
    <w:rsid w:val="00A83F1A"/>
    <w:rsid w:val="00A90601"/>
    <w:rsid w:val="00A90B19"/>
    <w:rsid w:val="00A93584"/>
    <w:rsid w:val="00A93BF2"/>
    <w:rsid w:val="00A972BD"/>
    <w:rsid w:val="00A97848"/>
    <w:rsid w:val="00AA19BF"/>
    <w:rsid w:val="00AA2C75"/>
    <w:rsid w:val="00AA75B3"/>
    <w:rsid w:val="00AB0549"/>
    <w:rsid w:val="00AB1071"/>
    <w:rsid w:val="00AB3671"/>
    <w:rsid w:val="00AB411C"/>
    <w:rsid w:val="00AB5A4A"/>
    <w:rsid w:val="00AB5F46"/>
    <w:rsid w:val="00AB678E"/>
    <w:rsid w:val="00AC01DC"/>
    <w:rsid w:val="00AC1B37"/>
    <w:rsid w:val="00AC1DB7"/>
    <w:rsid w:val="00AC51B5"/>
    <w:rsid w:val="00AC5C10"/>
    <w:rsid w:val="00AC5C18"/>
    <w:rsid w:val="00AC5D4E"/>
    <w:rsid w:val="00AD11B5"/>
    <w:rsid w:val="00AD3DFF"/>
    <w:rsid w:val="00AD69C6"/>
    <w:rsid w:val="00AD7F6F"/>
    <w:rsid w:val="00AE3E3F"/>
    <w:rsid w:val="00AE43C1"/>
    <w:rsid w:val="00AE57FE"/>
    <w:rsid w:val="00AF181C"/>
    <w:rsid w:val="00AF4C58"/>
    <w:rsid w:val="00B015B8"/>
    <w:rsid w:val="00B04598"/>
    <w:rsid w:val="00B06559"/>
    <w:rsid w:val="00B12290"/>
    <w:rsid w:val="00B13117"/>
    <w:rsid w:val="00B132F4"/>
    <w:rsid w:val="00B1405C"/>
    <w:rsid w:val="00B144D7"/>
    <w:rsid w:val="00B16598"/>
    <w:rsid w:val="00B2056A"/>
    <w:rsid w:val="00B218B7"/>
    <w:rsid w:val="00B224FA"/>
    <w:rsid w:val="00B25D97"/>
    <w:rsid w:val="00B30894"/>
    <w:rsid w:val="00B3371A"/>
    <w:rsid w:val="00B33F02"/>
    <w:rsid w:val="00B35616"/>
    <w:rsid w:val="00B36953"/>
    <w:rsid w:val="00B378D1"/>
    <w:rsid w:val="00B40022"/>
    <w:rsid w:val="00B41DBC"/>
    <w:rsid w:val="00B4421E"/>
    <w:rsid w:val="00B44959"/>
    <w:rsid w:val="00B4600D"/>
    <w:rsid w:val="00B518A4"/>
    <w:rsid w:val="00B519C8"/>
    <w:rsid w:val="00B5488A"/>
    <w:rsid w:val="00B56DD9"/>
    <w:rsid w:val="00B5732D"/>
    <w:rsid w:val="00B57A57"/>
    <w:rsid w:val="00B60A85"/>
    <w:rsid w:val="00B62F83"/>
    <w:rsid w:val="00B64060"/>
    <w:rsid w:val="00B67D1D"/>
    <w:rsid w:val="00B702B1"/>
    <w:rsid w:val="00B71769"/>
    <w:rsid w:val="00B73520"/>
    <w:rsid w:val="00B76466"/>
    <w:rsid w:val="00B77256"/>
    <w:rsid w:val="00B82113"/>
    <w:rsid w:val="00B84034"/>
    <w:rsid w:val="00B86121"/>
    <w:rsid w:val="00B907AE"/>
    <w:rsid w:val="00B92440"/>
    <w:rsid w:val="00B92622"/>
    <w:rsid w:val="00B93D4C"/>
    <w:rsid w:val="00B94565"/>
    <w:rsid w:val="00B94FAD"/>
    <w:rsid w:val="00B9540E"/>
    <w:rsid w:val="00B97570"/>
    <w:rsid w:val="00B978B3"/>
    <w:rsid w:val="00BA09F7"/>
    <w:rsid w:val="00BA1B3B"/>
    <w:rsid w:val="00BA271D"/>
    <w:rsid w:val="00BA4B19"/>
    <w:rsid w:val="00BA5BEB"/>
    <w:rsid w:val="00BB1E2A"/>
    <w:rsid w:val="00BB52CD"/>
    <w:rsid w:val="00BC0E72"/>
    <w:rsid w:val="00BC15AA"/>
    <w:rsid w:val="00BC1FA7"/>
    <w:rsid w:val="00BC20F3"/>
    <w:rsid w:val="00BC28DB"/>
    <w:rsid w:val="00BC37C2"/>
    <w:rsid w:val="00BC426F"/>
    <w:rsid w:val="00BC60E3"/>
    <w:rsid w:val="00BD0464"/>
    <w:rsid w:val="00BD1263"/>
    <w:rsid w:val="00BD1E23"/>
    <w:rsid w:val="00BD2571"/>
    <w:rsid w:val="00BD2D32"/>
    <w:rsid w:val="00BD352F"/>
    <w:rsid w:val="00BD40DA"/>
    <w:rsid w:val="00BD4D92"/>
    <w:rsid w:val="00BD7BD9"/>
    <w:rsid w:val="00BE03DC"/>
    <w:rsid w:val="00BE09D3"/>
    <w:rsid w:val="00BE1328"/>
    <w:rsid w:val="00BE1D46"/>
    <w:rsid w:val="00BE1FA3"/>
    <w:rsid w:val="00BE1FDD"/>
    <w:rsid w:val="00BE2203"/>
    <w:rsid w:val="00BF1C76"/>
    <w:rsid w:val="00BF6167"/>
    <w:rsid w:val="00BF6CE6"/>
    <w:rsid w:val="00C00AE8"/>
    <w:rsid w:val="00C028BF"/>
    <w:rsid w:val="00C07F84"/>
    <w:rsid w:val="00C12CEF"/>
    <w:rsid w:val="00C12D9B"/>
    <w:rsid w:val="00C1473F"/>
    <w:rsid w:val="00C157AE"/>
    <w:rsid w:val="00C167BB"/>
    <w:rsid w:val="00C175C2"/>
    <w:rsid w:val="00C22226"/>
    <w:rsid w:val="00C22923"/>
    <w:rsid w:val="00C23A7A"/>
    <w:rsid w:val="00C2636D"/>
    <w:rsid w:val="00C2669E"/>
    <w:rsid w:val="00C3039C"/>
    <w:rsid w:val="00C326CB"/>
    <w:rsid w:val="00C32B04"/>
    <w:rsid w:val="00C32BFA"/>
    <w:rsid w:val="00C33C1D"/>
    <w:rsid w:val="00C35A9C"/>
    <w:rsid w:val="00C37FD7"/>
    <w:rsid w:val="00C43E4D"/>
    <w:rsid w:val="00C46005"/>
    <w:rsid w:val="00C50557"/>
    <w:rsid w:val="00C5070D"/>
    <w:rsid w:val="00C531DF"/>
    <w:rsid w:val="00C548BA"/>
    <w:rsid w:val="00C57213"/>
    <w:rsid w:val="00C61C7A"/>
    <w:rsid w:val="00C64EEE"/>
    <w:rsid w:val="00C65C7A"/>
    <w:rsid w:val="00C66934"/>
    <w:rsid w:val="00C77AB2"/>
    <w:rsid w:val="00C801BA"/>
    <w:rsid w:val="00C8084D"/>
    <w:rsid w:val="00C82681"/>
    <w:rsid w:val="00C86EF4"/>
    <w:rsid w:val="00C87D77"/>
    <w:rsid w:val="00C926AC"/>
    <w:rsid w:val="00C94FA3"/>
    <w:rsid w:val="00CA1E9E"/>
    <w:rsid w:val="00CA1F38"/>
    <w:rsid w:val="00CA2C58"/>
    <w:rsid w:val="00CA3104"/>
    <w:rsid w:val="00CA321E"/>
    <w:rsid w:val="00CA5883"/>
    <w:rsid w:val="00CA72B1"/>
    <w:rsid w:val="00CB2875"/>
    <w:rsid w:val="00CB38BF"/>
    <w:rsid w:val="00CB4433"/>
    <w:rsid w:val="00CB5064"/>
    <w:rsid w:val="00CC0354"/>
    <w:rsid w:val="00CC0B9E"/>
    <w:rsid w:val="00CC1736"/>
    <w:rsid w:val="00CC2808"/>
    <w:rsid w:val="00CC4B5C"/>
    <w:rsid w:val="00CD06A0"/>
    <w:rsid w:val="00CD0CF9"/>
    <w:rsid w:val="00CD1452"/>
    <w:rsid w:val="00CD1F0F"/>
    <w:rsid w:val="00CD20CA"/>
    <w:rsid w:val="00CD5036"/>
    <w:rsid w:val="00CE03D0"/>
    <w:rsid w:val="00CE741D"/>
    <w:rsid w:val="00CF145E"/>
    <w:rsid w:val="00CF377A"/>
    <w:rsid w:val="00CF3800"/>
    <w:rsid w:val="00CF3DB7"/>
    <w:rsid w:val="00CF4451"/>
    <w:rsid w:val="00CF7343"/>
    <w:rsid w:val="00CF74A9"/>
    <w:rsid w:val="00D02634"/>
    <w:rsid w:val="00D03CA8"/>
    <w:rsid w:val="00D05900"/>
    <w:rsid w:val="00D109DD"/>
    <w:rsid w:val="00D1130C"/>
    <w:rsid w:val="00D11E51"/>
    <w:rsid w:val="00D13175"/>
    <w:rsid w:val="00D131F0"/>
    <w:rsid w:val="00D13663"/>
    <w:rsid w:val="00D15506"/>
    <w:rsid w:val="00D159C5"/>
    <w:rsid w:val="00D20188"/>
    <w:rsid w:val="00D21086"/>
    <w:rsid w:val="00D22A1E"/>
    <w:rsid w:val="00D24663"/>
    <w:rsid w:val="00D302B9"/>
    <w:rsid w:val="00D313E5"/>
    <w:rsid w:val="00D33D53"/>
    <w:rsid w:val="00D34E1D"/>
    <w:rsid w:val="00D34FB3"/>
    <w:rsid w:val="00D36FB0"/>
    <w:rsid w:val="00D37191"/>
    <w:rsid w:val="00D4066A"/>
    <w:rsid w:val="00D4177C"/>
    <w:rsid w:val="00D436B3"/>
    <w:rsid w:val="00D44CF0"/>
    <w:rsid w:val="00D477DB"/>
    <w:rsid w:val="00D47FC9"/>
    <w:rsid w:val="00D5008A"/>
    <w:rsid w:val="00D5171D"/>
    <w:rsid w:val="00D518C6"/>
    <w:rsid w:val="00D52831"/>
    <w:rsid w:val="00D5633B"/>
    <w:rsid w:val="00D5680E"/>
    <w:rsid w:val="00D57A13"/>
    <w:rsid w:val="00D652A8"/>
    <w:rsid w:val="00D65FDC"/>
    <w:rsid w:val="00D66B26"/>
    <w:rsid w:val="00D718C4"/>
    <w:rsid w:val="00D73809"/>
    <w:rsid w:val="00D743A9"/>
    <w:rsid w:val="00D769D4"/>
    <w:rsid w:val="00D81480"/>
    <w:rsid w:val="00D82857"/>
    <w:rsid w:val="00D844F5"/>
    <w:rsid w:val="00D847A0"/>
    <w:rsid w:val="00D84EC6"/>
    <w:rsid w:val="00D8619A"/>
    <w:rsid w:val="00D87891"/>
    <w:rsid w:val="00D91492"/>
    <w:rsid w:val="00D9305C"/>
    <w:rsid w:val="00D961D8"/>
    <w:rsid w:val="00DA1A39"/>
    <w:rsid w:val="00DA4E2E"/>
    <w:rsid w:val="00DA7425"/>
    <w:rsid w:val="00DA79DC"/>
    <w:rsid w:val="00DB1292"/>
    <w:rsid w:val="00DB1DE7"/>
    <w:rsid w:val="00DB3268"/>
    <w:rsid w:val="00DC0A9F"/>
    <w:rsid w:val="00DC0D48"/>
    <w:rsid w:val="00DC1AEE"/>
    <w:rsid w:val="00DC3F89"/>
    <w:rsid w:val="00DC45EF"/>
    <w:rsid w:val="00DC4F25"/>
    <w:rsid w:val="00DC6CCC"/>
    <w:rsid w:val="00DD01C7"/>
    <w:rsid w:val="00DD01D7"/>
    <w:rsid w:val="00DD1DB7"/>
    <w:rsid w:val="00DD1F18"/>
    <w:rsid w:val="00DD3BC6"/>
    <w:rsid w:val="00DD432D"/>
    <w:rsid w:val="00DD78CD"/>
    <w:rsid w:val="00DE2E07"/>
    <w:rsid w:val="00DE571F"/>
    <w:rsid w:val="00DE5F37"/>
    <w:rsid w:val="00DE789A"/>
    <w:rsid w:val="00DF009F"/>
    <w:rsid w:val="00DF1CE9"/>
    <w:rsid w:val="00DF2BCC"/>
    <w:rsid w:val="00DF3A5B"/>
    <w:rsid w:val="00E061C2"/>
    <w:rsid w:val="00E06F4A"/>
    <w:rsid w:val="00E07AC7"/>
    <w:rsid w:val="00E15583"/>
    <w:rsid w:val="00E16EBB"/>
    <w:rsid w:val="00E22D52"/>
    <w:rsid w:val="00E248ED"/>
    <w:rsid w:val="00E24B99"/>
    <w:rsid w:val="00E26338"/>
    <w:rsid w:val="00E31C2E"/>
    <w:rsid w:val="00E32098"/>
    <w:rsid w:val="00E32161"/>
    <w:rsid w:val="00E3384D"/>
    <w:rsid w:val="00E358FA"/>
    <w:rsid w:val="00E36C7C"/>
    <w:rsid w:val="00E42CDA"/>
    <w:rsid w:val="00E4388E"/>
    <w:rsid w:val="00E44EB9"/>
    <w:rsid w:val="00E462E0"/>
    <w:rsid w:val="00E46451"/>
    <w:rsid w:val="00E46664"/>
    <w:rsid w:val="00E561DB"/>
    <w:rsid w:val="00E62C95"/>
    <w:rsid w:val="00E67206"/>
    <w:rsid w:val="00E67DCC"/>
    <w:rsid w:val="00E7349E"/>
    <w:rsid w:val="00E74681"/>
    <w:rsid w:val="00E75514"/>
    <w:rsid w:val="00E82D59"/>
    <w:rsid w:val="00E82EF4"/>
    <w:rsid w:val="00E83D69"/>
    <w:rsid w:val="00E84BB9"/>
    <w:rsid w:val="00E8541D"/>
    <w:rsid w:val="00E92F30"/>
    <w:rsid w:val="00E931F0"/>
    <w:rsid w:val="00E934D4"/>
    <w:rsid w:val="00E93FAF"/>
    <w:rsid w:val="00EA11E4"/>
    <w:rsid w:val="00EA1665"/>
    <w:rsid w:val="00EA3DCE"/>
    <w:rsid w:val="00EA673F"/>
    <w:rsid w:val="00EB256E"/>
    <w:rsid w:val="00EB26AD"/>
    <w:rsid w:val="00EB2B9A"/>
    <w:rsid w:val="00EB38BA"/>
    <w:rsid w:val="00EB6B96"/>
    <w:rsid w:val="00EC0CBF"/>
    <w:rsid w:val="00EC1147"/>
    <w:rsid w:val="00EC480E"/>
    <w:rsid w:val="00EC4BF2"/>
    <w:rsid w:val="00EC7B47"/>
    <w:rsid w:val="00ED0404"/>
    <w:rsid w:val="00ED2245"/>
    <w:rsid w:val="00EE01CA"/>
    <w:rsid w:val="00EE1980"/>
    <w:rsid w:val="00EE302A"/>
    <w:rsid w:val="00EE4E38"/>
    <w:rsid w:val="00EE5E09"/>
    <w:rsid w:val="00EF091E"/>
    <w:rsid w:val="00EF66E0"/>
    <w:rsid w:val="00EF6DEF"/>
    <w:rsid w:val="00EF75AF"/>
    <w:rsid w:val="00F0064F"/>
    <w:rsid w:val="00F034B2"/>
    <w:rsid w:val="00F12234"/>
    <w:rsid w:val="00F1305E"/>
    <w:rsid w:val="00F2080C"/>
    <w:rsid w:val="00F21444"/>
    <w:rsid w:val="00F228E2"/>
    <w:rsid w:val="00F256A1"/>
    <w:rsid w:val="00F30004"/>
    <w:rsid w:val="00F30308"/>
    <w:rsid w:val="00F36208"/>
    <w:rsid w:val="00F43452"/>
    <w:rsid w:val="00F439C1"/>
    <w:rsid w:val="00F446F2"/>
    <w:rsid w:val="00F50D34"/>
    <w:rsid w:val="00F54C34"/>
    <w:rsid w:val="00F56929"/>
    <w:rsid w:val="00F57101"/>
    <w:rsid w:val="00F611DA"/>
    <w:rsid w:val="00F61AAC"/>
    <w:rsid w:val="00F711E6"/>
    <w:rsid w:val="00F71478"/>
    <w:rsid w:val="00F73EC1"/>
    <w:rsid w:val="00F77B4A"/>
    <w:rsid w:val="00F8160A"/>
    <w:rsid w:val="00F81A6C"/>
    <w:rsid w:val="00F84063"/>
    <w:rsid w:val="00F87297"/>
    <w:rsid w:val="00F90847"/>
    <w:rsid w:val="00F96C5E"/>
    <w:rsid w:val="00FA0B6C"/>
    <w:rsid w:val="00FA15FF"/>
    <w:rsid w:val="00FA2680"/>
    <w:rsid w:val="00FA4824"/>
    <w:rsid w:val="00FA5B8A"/>
    <w:rsid w:val="00FB2C83"/>
    <w:rsid w:val="00FB33A5"/>
    <w:rsid w:val="00FB6DD2"/>
    <w:rsid w:val="00FC1B86"/>
    <w:rsid w:val="00FC2164"/>
    <w:rsid w:val="00FC4246"/>
    <w:rsid w:val="00FC493D"/>
    <w:rsid w:val="00FC4CF0"/>
    <w:rsid w:val="00FC662F"/>
    <w:rsid w:val="00FD081E"/>
    <w:rsid w:val="00FD57E8"/>
    <w:rsid w:val="00FE00FF"/>
    <w:rsid w:val="00FE356B"/>
    <w:rsid w:val="00FE5956"/>
    <w:rsid w:val="00FE5D08"/>
    <w:rsid w:val="00FE7A13"/>
    <w:rsid w:val="00FF0A57"/>
    <w:rsid w:val="00FF1A4B"/>
    <w:rsid w:val="00FF4724"/>
    <w:rsid w:val="00FF5F94"/>
    <w:rsid w:val="00FF6BB5"/>
    <w:rsid w:val="00FF7837"/>
    <w:rsid w:val="00FF7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B506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5BE5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5BE5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78C4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578C4"/>
    <w:rPr>
      <w:rFonts w:ascii="Cambria" w:hAnsi="Cambria" w:cs="Times New Roman"/>
      <w:b/>
      <w:i/>
      <w:sz w:val="28"/>
    </w:rPr>
  </w:style>
  <w:style w:type="paragraph" w:styleId="BodyText">
    <w:name w:val="Body Text"/>
    <w:basedOn w:val="Normal"/>
    <w:link w:val="BodyTextChar"/>
    <w:uiPriority w:val="99"/>
    <w:rsid w:val="000C5BE5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548BA"/>
    <w:rPr>
      <w:rFonts w:cs="Times New Roman"/>
      <w:sz w:val="24"/>
      <w:lang w:val="it-IT" w:eastAsia="it-IT"/>
    </w:rPr>
  </w:style>
  <w:style w:type="paragraph" w:styleId="BalloonText">
    <w:name w:val="Balloon Text"/>
    <w:basedOn w:val="Normal"/>
    <w:link w:val="BalloonTextChar"/>
    <w:uiPriority w:val="99"/>
    <w:semiHidden/>
    <w:rsid w:val="000C5BE5"/>
    <w:rPr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78C4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8C4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rsid w:val="000C5BE5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578C4"/>
    <w:rPr>
      <w:rFonts w:cs="Times New Roman"/>
      <w:sz w:val="24"/>
    </w:rPr>
  </w:style>
  <w:style w:type="character" w:styleId="Hyperlink">
    <w:name w:val="Hyperlink"/>
    <w:basedOn w:val="DefaultParagraphFont"/>
    <w:uiPriority w:val="99"/>
    <w:rsid w:val="00E15583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956A2D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CB506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578C4"/>
    <w:rPr>
      <w:rFonts w:cs="Times New Roman"/>
      <w:sz w:val="24"/>
    </w:rPr>
  </w:style>
  <w:style w:type="paragraph" w:customStyle="1" w:styleId="RIENTRO">
    <w:name w:val="RIENTRO"/>
    <w:uiPriority w:val="99"/>
    <w:rsid w:val="004F2B42"/>
    <w:pPr>
      <w:tabs>
        <w:tab w:val="left" w:pos="284"/>
      </w:tabs>
      <w:spacing w:line="240" w:lineRule="exact"/>
      <w:ind w:left="284" w:hanging="284"/>
      <w:jc w:val="both"/>
    </w:pPr>
    <w:rPr>
      <w:sz w:val="24"/>
      <w:szCs w:val="20"/>
    </w:rPr>
  </w:style>
  <w:style w:type="character" w:customStyle="1" w:styleId="Stilecaratterestandard">
    <w:name w:val="Stile carattere standard"/>
    <w:uiPriority w:val="99"/>
    <w:rsid w:val="00E934D4"/>
    <w:rPr>
      <w:rFonts w:ascii="Times New Roman" w:hAnsi="Times New Roman"/>
    </w:rPr>
  </w:style>
  <w:style w:type="paragraph" w:styleId="NormalWeb">
    <w:name w:val="Normal (Web)"/>
    <w:basedOn w:val="Normal"/>
    <w:uiPriority w:val="99"/>
    <w:rsid w:val="00DD78CD"/>
    <w:pPr>
      <w:spacing w:before="100" w:beforeAutospacing="1" w:after="100" w:afterAutospacing="1"/>
    </w:pPr>
    <w:rPr>
      <w:sz w:val="17"/>
      <w:szCs w:val="17"/>
    </w:rPr>
  </w:style>
  <w:style w:type="paragraph" w:customStyle="1" w:styleId="PARAGRAFOCENTRATO">
    <w:name w:val="PARAGRAFO CENTRATO"/>
    <w:uiPriority w:val="99"/>
    <w:rsid w:val="00B144D7"/>
    <w:pPr>
      <w:jc w:val="center"/>
    </w:pPr>
    <w:rPr>
      <w:sz w:val="24"/>
      <w:szCs w:val="20"/>
    </w:rPr>
  </w:style>
  <w:style w:type="paragraph" w:styleId="BodyText2">
    <w:name w:val="Body Text 2"/>
    <w:basedOn w:val="Normal"/>
    <w:link w:val="BodyText2Char"/>
    <w:uiPriority w:val="99"/>
    <w:rsid w:val="00C167B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8578C4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C167BB"/>
    <w:pPr>
      <w:ind w:left="708"/>
    </w:pPr>
    <w:rPr>
      <w:sz w:val="22"/>
      <w:szCs w:val="20"/>
    </w:rPr>
  </w:style>
  <w:style w:type="character" w:customStyle="1" w:styleId="Caratteregrassetto">
    <w:name w:val="Carattere grassetto"/>
    <w:uiPriority w:val="99"/>
    <w:rsid w:val="00D33D53"/>
    <w:rPr>
      <w:rFonts w:ascii="Times New Roman" w:hAnsi="Times New Roman"/>
      <w:b/>
    </w:rPr>
  </w:style>
  <w:style w:type="paragraph" w:customStyle="1" w:styleId="Paragrafoelenco1">
    <w:name w:val="Paragrafo elenco1"/>
    <w:basedOn w:val="Normal"/>
    <w:uiPriority w:val="99"/>
    <w:rsid w:val="00D37191"/>
    <w:pPr>
      <w:ind w:left="720"/>
      <w:contextualSpacing/>
    </w:pPr>
    <w:rPr>
      <w:rFonts w:ascii="Cambria" w:eastAsia="MS Minngs" w:hAnsi="Cambria"/>
      <w:lang w:eastAsia="en-US"/>
    </w:rPr>
  </w:style>
  <w:style w:type="paragraph" w:customStyle="1" w:styleId="RIENTROMARCATO">
    <w:name w:val="RIENTRO MARCATO"/>
    <w:uiPriority w:val="99"/>
    <w:rsid w:val="006402F8"/>
    <w:pPr>
      <w:tabs>
        <w:tab w:val="left" w:pos="510"/>
      </w:tabs>
      <w:spacing w:line="240" w:lineRule="exact"/>
      <w:ind w:left="510" w:hanging="510"/>
      <w:jc w:val="both"/>
    </w:pPr>
    <w:rPr>
      <w:sz w:val="24"/>
      <w:szCs w:val="20"/>
    </w:rPr>
  </w:style>
  <w:style w:type="paragraph" w:styleId="HTMLPreformatted">
    <w:name w:val="HTML Preformatted"/>
    <w:basedOn w:val="Normal"/>
    <w:link w:val="HTMLPreformattedChar"/>
    <w:uiPriority w:val="99"/>
    <w:locked/>
    <w:rsid w:val="00007C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007C32"/>
    <w:rPr>
      <w:rFonts w:ascii="Courier New" w:hAnsi="Courier New" w:cs="Times New Roman"/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48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8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48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862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86205">
                  <w:marLeft w:val="29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486215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4" w:color="8E8E8E"/>
                        <w:left w:val="single" w:sz="6" w:space="4" w:color="8E8E8E"/>
                        <w:bottom w:val="single" w:sz="6" w:space="4" w:color="8E8E8E"/>
                        <w:right w:val="single" w:sz="6" w:space="4" w:color="8E8E8E"/>
                      </w:divBdr>
                    </w:div>
                  </w:divsChild>
                </w:div>
              </w:divsChild>
            </w:div>
          </w:divsChild>
        </w:div>
      </w:divsChild>
    </w:div>
    <w:div w:id="131348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8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48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8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48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177</Words>
  <Characters>1012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Simulazione per il testo</dc:title>
  <dc:subject/>
  <dc:creator>OEM Customer</dc:creator>
  <cp:keywords/>
  <dc:description/>
  <cp:lastModifiedBy>adonella.travaglini</cp:lastModifiedBy>
  <cp:revision>11</cp:revision>
  <cp:lastPrinted>2019-05-16T13:12:00Z</cp:lastPrinted>
  <dcterms:created xsi:type="dcterms:W3CDTF">2019-05-23T08:30:00Z</dcterms:created>
  <dcterms:modified xsi:type="dcterms:W3CDTF">2019-05-27T09:32:00Z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