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688" w:rsidRDefault="00D92688" w:rsidP="00551FF0">
      <w:pPr>
        <w:jc w:val="both"/>
        <w:rPr>
          <w:b/>
        </w:rPr>
      </w:pPr>
    </w:p>
    <w:p w:rsidR="00D92688" w:rsidRPr="00543E0B" w:rsidRDefault="00D92688" w:rsidP="008A4D15">
      <w:pPr>
        <w:jc w:val="right"/>
        <w:rPr>
          <w:b/>
          <w:u w:val="single"/>
        </w:rPr>
      </w:pPr>
      <w:r w:rsidRPr="00543E0B">
        <w:rPr>
          <w:b/>
          <w:u w:val="single"/>
        </w:rPr>
        <w:t>ALLEGATO “A”</w:t>
      </w:r>
    </w:p>
    <w:p w:rsidR="00D92688" w:rsidRDefault="00D92688" w:rsidP="008A4D15">
      <w:pPr>
        <w:jc w:val="center"/>
        <w:rPr>
          <w:b/>
        </w:rPr>
      </w:pPr>
    </w:p>
    <w:p w:rsidR="00D92688" w:rsidRPr="00543E0B" w:rsidRDefault="00D92688" w:rsidP="008A4D15">
      <w:pPr>
        <w:jc w:val="center"/>
        <w:rPr>
          <w:b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 8" o:spid="_x0000_s1029" type="#_x0000_t202" style="position:absolute;left:0;text-align:left;margin-left:45pt;margin-top:10.7pt;width:5in;height:36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">
            <v:path arrowok="t"/>
            <v:textbox>
              <w:txbxContent>
                <w:p w:rsidR="00D92688" w:rsidRPr="00334879" w:rsidRDefault="00D92688" w:rsidP="008A4D1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DOMANDA DI PARTECIPAZIONE</w:t>
                  </w:r>
                  <w:r w:rsidRPr="00334879">
                    <w:rPr>
                      <w:b/>
                    </w:rPr>
                    <w:t xml:space="preserve"> </w:t>
                  </w:r>
                </w:p>
                <w:p w:rsidR="00D92688" w:rsidRPr="00334879" w:rsidRDefault="00D92688" w:rsidP="008A4D15">
                  <w:pPr>
                    <w:jc w:val="center"/>
                  </w:pPr>
                  <w:r>
                    <w:t>i</w:t>
                  </w:r>
                  <w:r w:rsidRPr="00334879">
                    <w:t xml:space="preserve">n carta semplice, </w:t>
                  </w:r>
                  <w:r>
                    <w:t xml:space="preserve">compilata al PC </w:t>
                  </w:r>
                  <w:r w:rsidRPr="00334879">
                    <w:t>o in stampatello</w:t>
                  </w:r>
                  <w:r>
                    <w:t xml:space="preserve"> leggibile</w:t>
                  </w:r>
                </w:p>
                <w:p w:rsidR="00D92688" w:rsidRPr="00334879" w:rsidRDefault="00D92688" w:rsidP="008A4D15">
                  <w:pPr>
                    <w:jc w:val="both"/>
                    <w:rPr>
                      <w:b/>
                    </w:rPr>
                  </w:pPr>
                </w:p>
                <w:p w:rsidR="00D92688" w:rsidRDefault="00D92688" w:rsidP="008A4D15"/>
              </w:txbxContent>
            </v:textbox>
          </v:shape>
        </w:pict>
      </w:r>
    </w:p>
    <w:p w:rsidR="00D92688" w:rsidRDefault="00D92688" w:rsidP="008A4D15">
      <w:pPr>
        <w:jc w:val="both"/>
      </w:pPr>
    </w:p>
    <w:p w:rsidR="00D92688" w:rsidRPr="00543E0B" w:rsidRDefault="00D92688" w:rsidP="008A4D15">
      <w:pPr>
        <w:jc w:val="both"/>
      </w:pPr>
    </w:p>
    <w:p w:rsidR="00D92688" w:rsidRPr="00543E0B" w:rsidRDefault="00D92688" w:rsidP="008A4D15">
      <w:pPr>
        <w:ind w:left="360"/>
        <w:jc w:val="both"/>
      </w:pPr>
    </w:p>
    <w:p w:rsidR="00D92688" w:rsidRPr="00543E0B" w:rsidRDefault="00D92688" w:rsidP="008A4D15">
      <w:pPr>
        <w:ind w:left="360"/>
        <w:jc w:val="both"/>
      </w:pPr>
    </w:p>
    <w:p w:rsidR="00D92688" w:rsidRPr="00543E0B" w:rsidRDefault="00D92688" w:rsidP="008A4D15">
      <w:pPr>
        <w:ind w:left="5400"/>
        <w:rPr>
          <w:b/>
          <w:bCs/>
        </w:rPr>
      </w:pPr>
      <w:r w:rsidRPr="00543E0B">
        <w:rPr>
          <w:b/>
          <w:bCs/>
        </w:rPr>
        <w:t xml:space="preserve">Al Direttore </w:t>
      </w:r>
      <w:r>
        <w:rPr>
          <w:b/>
          <w:bCs/>
        </w:rPr>
        <w:t>Amministrativo</w:t>
      </w:r>
      <w:r w:rsidRPr="00543E0B">
        <w:rPr>
          <w:b/>
          <w:bCs/>
        </w:rPr>
        <w:t xml:space="preserve"> di ARPA Lazio</w:t>
      </w:r>
    </w:p>
    <w:p w:rsidR="00D92688" w:rsidRDefault="00D92688" w:rsidP="008A4D15">
      <w:pPr>
        <w:ind w:left="5400"/>
        <w:rPr>
          <w:b/>
          <w:bCs/>
          <w:i/>
          <w:iCs/>
        </w:rPr>
      </w:pPr>
      <w:r w:rsidRPr="00543E0B">
        <w:rPr>
          <w:b/>
          <w:bCs/>
        </w:rPr>
        <w:t xml:space="preserve">Via Garibaldi, 114 – </w:t>
      </w:r>
      <w:r w:rsidRPr="00543E0B">
        <w:rPr>
          <w:b/>
          <w:bCs/>
          <w:i/>
          <w:iCs/>
        </w:rPr>
        <w:t>02100 Rieti</w:t>
      </w:r>
    </w:p>
    <w:p w:rsidR="00D92688" w:rsidRDefault="00D92688" w:rsidP="008A4D15">
      <w:pPr>
        <w:rPr>
          <w:b/>
          <w:bCs/>
          <w:i/>
          <w:iCs/>
        </w:rPr>
      </w:pPr>
    </w:p>
    <w:p w:rsidR="00D92688" w:rsidRPr="00543E0B" w:rsidRDefault="00D92688" w:rsidP="008A4D15">
      <w:pPr>
        <w:ind w:left="360"/>
        <w:jc w:val="both"/>
      </w:pPr>
      <w:r w:rsidRPr="00543E0B">
        <w:t>__l__ sottoscritt__ ________________________________________________________, nat__ a _________________________ ( Provincia di___________ ) il _______________________________, Codice Fiscale ________________________________, residente in ___________________, Provincia di __________, in via/piazza _______________________, domiciliat__  ( indicare solo se diverso dalla residenza ) in ________________________, Provincia di __________, in via/piazza _______________________, c.a.p. __________, tel. ________________________</w:t>
      </w:r>
      <w:r w:rsidRPr="00543E0B">
        <w:rPr>
          <w:b/>
          <w:vertAlign w:val="superscript"/>
        </w:rPr>
        <w:t>1</w:t>
      </w:r>
      <w:r w:rsidRPr="00543E0B">
        <w:t>, e-mail ________________________________________________.</w:t>
      </w:r>
    </w:p>
    <w:p w:rsidR="00D92688" w:rsidRPr="00543E0B" w:rsidRDefault="00D92688" w:rsidP="00662E62"/>
    <w:p w:rsidR="00D92688" w:rsidRPr="00543E0B" w:rsidRDefault="00D92688" w:rsidP="008A4D15">
      <w:pPr>
        <w:ind w:left="360"/>
        <w:jc w:val="center"/>
        <w:rPr>
          <w:b/>
        </w:rPr>
      </w:pPr>
      <w:r w:rsidRPr="00543E0B">
        <w:rPr>
          <w:b/>
        </w:rPr>
        <w:t>CHIEDE</w:t>
      </w:r>
    </w:p>
    <w:p w:rsidR="00D92688" w:rsidRPr="00662E62" w:rsidRDefault="00D92688" w:rsidP="008A4D15">
      <w:pPr>
        <w:jc w:val="both"/>
      </w:pPr>
    </w:p>
    <w:p w:rsidR="00D92688" w:rsidRPr="006E6F09" w:rsidRDefault="00D92688" w:rsidP="008A4D15">
      <w:pPr>
        <w:pStyle w:val="BodyText"/>
        <w:rPr>
          <w:b/>
        </w:rPr>
      </w:pPr>
      <w:r w:rsidRPr="00543E0B">
        <w:t>di essere ammess__ a partecipare all’avviso pubblico  di mobilità volontaria</w:t>
      </w:r>
      <w:r>
        <w:t>,</w:t>
      </w:r>
      <w:r w:rsidRPr="00543E0B">
        <w:t xml:space="preserve"> per titoli e colloquio</w:t>
      </w:r>
      <w:r>
        <w:t>,</w:t>
      </w:r>
      <w:r w:rsidRPr="00543E0B">
        <w:t xml:space="preserve"> ai sensi dell’art. 30, comma 1</w:t>
      </w:r>
      <w:r w:rsidRPr="0051090C">
        <w:rPr>
          <w:rStyle w:val="Stilecaratterestandard"/>
        </w:rPr>
        <w:t xml:space="preserve"> </w:t>
      </w:r>
      <w:r>
        <w:rPr>
          <w:rStyle w:val="Stilecaratterestandard"/>
        </w:rPr>
        <w:t>e comma 2 bis, D.Lgs n. 165/2001, propedeutico al concorso pubblico</w:t>
      </w:r>
      <w:r w:rsidRPr="00543E0B">
        <w:t xml:space="preserve">  </w:t>
      </w:r>
      <w:r w:rsidRPr="00F90847">
        <w:t>per la copertura a tempo pieno ed indeterminato di n. 1 posto di</w:t>
      </w:r>
      <w:r w:rsidRPr="00B40022">
        <w:rPr>
          <w:b/>
        </w:rPr>
        <w:t xml:space="preserve"> </w:t>
      </w:r>
      <w:r>
        <w:rPr>
          <w:rStyle w:val="Stilecaratterestandard"/>
        </w:rPr>
        <w:t>Dirigente delle Professioni sanitarie - Area della Prevenzione livello iniziale -</w:t>
      </w:r>
      <w:r w:rsidRPr="0089610E">
        <w:rPr>
          <w:rStyle w:val="Stilecaratterestandard"/>
        </w:rPr>
        <w:t xml:space="preserve"> </w:t>
      </w:r>
      <w:r>
        <w:rPr>
          <w:rStyle w:val="Stilecaratterestandard"/>
        </w:rPr>
        <w:t>ruolo sanitario del CCNL dirigenza SPTA del SSN</w:t>
      </w:r>
      <w:r w:rsidRPr="00B40022">
        <w:rPr>
          <w:b/>
        </w:rPr>
        <w:t xml:space="preserve"> codice avviso</w:t>
      </w:r>
      <w:r>
        <w:rPr>
          <w:b/>
        </w:rPr>
        <w:t xml:space="preserve"> 02 </w:t>
      </w:r>
      <w:r w:rsidRPr="00F90847">
        <w:t>(DDG  n.   del                     )</w:t>
      </w:r>
      <w:r>
        <w:t>.</w:t>
      </w:r>
    </w:p>
    <w:p w:rsidR="00D92688" w:rsidRDefault="00D92688" w:rsidP="008A4D15">
      <w:pPr>
        <w:pStyle w:val="BodyText"/>
      </w:pPr>
    </w:p>
    <w:p w:rsidR="00D92688" w:rsidRPr="00543E0B" w:rsidRDefault="00D92688" w:rsidP="008A4D15">
      <w:pPr>
        <w:jc w:val="both"/>
      </w:pPr>
      <w:r w:rsidRPr="00543E0B">
        <w:t>Dichiara, a tal fine, ai sensi dell’art. 46 del D.P.R. n. 445/2000, consapevole che, in caso di falsità in atti e dichiarazioni mendaci, decadrà dai benefici eventualmente conseguiti fatte salve le responsabilità penali di cui agli artt. 75 e 76 del D.P.R. n. 445/2000, quanto segue:</w:t>
      </w:r>
    </w:p>
    <w:p w:rsidR="00D92688" w:rsidRPr="00543E0B" w:rsidRDefault="00D92688" w:rsidP="008A4D15">
      <w:pPr>
        <w:numPr>
          <w:ilvl w:val="0"/>
          <w:numId w:val="7"/>
        </w:numPr>
        <w:jc w:val="both"/>
      </w:pPr>
      <w:r>
        <w:t xml:space="preserve">di essere cittadin__ </w:t>
      </w:r>
      <w:r w:rsidRPr="00543E0B">
        <w:t>italian__ ovvero ________________</w:t>
      </w:r>
      <w:r w:rsidRPr="00543E0B">
        <w:rPr>
          <w:b/>
          <w:vertAlign w:val="superscript"/>
        </w:rPr>
        <w:t>2</w:t>
      </w:r>
      <w:r w:rsidRPr="00543E0B">
        <w:t>;</w:t>
      </w:r>
    </w:p>
    <w:p w:rsidR="00D92688" w:rsidRPr="00543E0B" w:rsidRDefault="00D92688" w:rsidP="008A4D15">
      <w:pPr>
        <w:numPr>
          <w:ilvl w:val="0"/>
          <w:numId w:val="7"/>
        </w:numPr>
        <w:jc w:val="both"/>
      </w:pPr>
      <w:r w:rsidRPr="00543E0B">
        <w:t>di essere iscritt__ nelle liste elettorali del Comune di _________, ovvero</w:t>
      </w:r>
      <w:r w:rsidRPr="00543E0B">
        <w:rPr>
          <w:b/>
          <w:vertAlign w:val="superscript"/>
        </w:rPr>
        <w:t>3</w:t>
      </w:r>
      <w:r w:rsidRPr="00543E0B">
        <w:t xml:space="preserve"> di non esserlo per il seguente motivo:__</w:t>
      </w:r>
      <w:r>
        <w:t>____________________</w:t>
      </w:r>
      <w:r w:rsidRPr="00543E0B">
        <w:t>_____________________________________;</w:t>
      </w:r>
    </w:p>
    <w:p w:rsidR="00D92688" w:rsidRPr="00543E0B" w:rsidRDefault="00D92688" w:rsidP="008A4D15">
      <w:pPr>
        <w:numPr>
          <w:ilvl w:val="0"/>
          <w:numId w:val="7"/>
        </w:numPr>
        <w:jc w:val="both"/>
      </w:pPr>
      <w:r w:rsidRPr="00543E0B">
        <w:t>di non aver riportato condanne penali e di non avere procedimenti penali in corso, ovvero</w:t>
      </w:r>
      <w:r w:rsidRPr="00543E0B">
        <w:rPr>
          <w:b/>
          <w:vertAlign w:val="superscript"/>
        </w:rPr>
        <w:t>4</w:t>
      </w:r>
      <w:r w:rsidRPr="00543E0B">
        <w:t xml:space="preserve"> di aver riportato le seguenti condanne penali nonché di avere i seguenti procedimenti penali in corso:_____________________________________________________________________;</w:t>
      </w:r>
    </w:p>
    <w:p w:rsidR="00D92688" w:rsidRPr="00543E0B" w:rsidRDefault="00D92688" w:rsidP="008A4D15">
      <w:pPr>
        <w:pStyle w:val="BodyText"/>
        <w:numPr>
          <w:ilvl w:val="0"/>
          <w:numId w:val="7"/>
        </w:numPr>
      </w:pPr>
      <w:r w:rsidRPr="00543E0B">
        <w:t xml:space="preserve">di essere dipendente </w:t>
      </w:r>
      <w:r>
        <w:t>a tempo pieno ed indeterminato del seguente</w:t>
      </w:r>
      <w:r w:rsidRPr="00543E0B">
        <w:t xml:space="preserve"> </w:t>
      </w:r>
      <w:r w:rsidRPr="00930680">
        <w:rPr>
          <w:rFonts w:eastAsia="SimSun"/>
          <w:lang w:eastAsia="en-US"/>
        </w:rPr>
        <w:t>ent</w:t>
      </w:r>
      <w:r>
        <w:rPr>
          <w:rFonts w:eastAsia="SimSun"/>
          <w:lang w:eastAsia="en-US"/>
        </w:rPr>
        <w:t>e</w:t>
      </w:r>
      <w:r w:rsidRPr="00930680">
        <w:rPr>
          <w:rFonts w:eastAsia="SimSun"/>
          <w:lang w:eastAsia="en-US"/>
        </w:rPr>
        <w:t xml:space="preserve"> pubblic</w:t>
      </w:r>
      <w:r>
        <w:rPr>
          <w:rFonts w:eastAsia="SimSun"/>
          <w:lang w:eastAsia="en-US"/>
        </w:rPr>
        <w:t>o</w:t>
      </w:r>
      <w:r w:rsidRPr="00930680">
        <w:rPr>
          <w:rFonts w:eastAsia="SimSun"/>
          <w:lang w:eastAsia="en-US"/>
        </w:rPr>
        <w:t xml:space="preserve"> </w:t>
      </w:r>
      <w:r w:rsidRPr="00543E0B">
        <w:t>(</w:t>
      </w:r>
      <w:r w:rsidRPr="00C801BA">
        <w:rPr>
          <w:sz w:val="20"/>
        </w:rPr>
        <w:t>indicare denominazione ed indirizzo Ente</w:t>
      </w:r>
      <w:r w:rsidRPr="00543E0B">
        <w:t>):</w:t>
      </w:r>
      <w:r>
        <w:t>__________________________________________________;</w:t>
      </w:r>
    </w:p>
    <w:p w:rsidR="00D92688" w:rsidRPr="00543E0B" w:rsidRDefault="00D92688" w:rsidP="008A4D15">
      <w:pPr>
        <w:numPr>
          <w:ilvl w:val="0"/>
          <w:numId w:val="7"/>
        </w:numPr>
        <w:jc w:val="both"/>
      </w:pPr>
      <w:r w:rsidRPr="00543E0B">
        <w:t>di essere inquadrat__ nel profilo professionale</w:t>
      </w:r>
      <w:r>
        <w:t xml:space="preserve"> di __________________________________</w:t>
      </w:r>
      <w:r w:rsidRPr="00543E0B">
        <w:t>;</w:t>
      </w:r>
    </w:p>
    <w:p w:rsidR="00D92688" w:rsidRPr="009B4BD3" w:rsidRDefault="00D92688" w:rsidP="008A4D15">
      <w:pPr>
        <w:numPr>
          <w:ilvl w:val="0"/>
          <w:numId w:val="7"/>
        </w:numPr>
        <w:jc w:val="both"/>
      </w:pPr>
      <w:r w:rsidRPr="009B4BD3">
        <w:t>di possedere gli eventuali titoli comprovanti il diritto di precedenza e/o preferenza di legge nella nomina, previsti dall’art. 5, comma 4, del D.P.R. n. 487/1994;</w:t>
      </w:r>
    </w:p>
    <w:p w:rsidR="00D92688" w:rsidRPr="00543E0B" w:rsidRDefault="00D92688" w:rsidP="008A4D15">
      <w:pPr>
        <w:numPr>
          <w:ilvl w:val="0"/>
          <w:numId w:val="7"/>
        </w:numPr>
        <w:jc w:val="both"/>
      </w:pPr>
      <w:r w:rsidRPr="00543E0B">
        <w:t xml:space="preserve">di autorizzare al trattamento dei dati personali, ai sensi ai sensi </w:t>
      </w:r>
      <w:r w:rsidRPr="006962AF">
        <w:t>del Regolamento (UE) 2016/679 del Parlamento Europeo e del Consiglio relativo alla protezione delle persone fisiche</w:t>
      </w:r>
      <w:r>
        <w:t>;</w:t>
      </w:r>
    </w:p>
    <w:p w:rsidR="00D92688" w:rsidRDefault="00D92688" w:rsidP="008A4D15">
      <w:pPr>
        <w:numPr>
          <w:ilvl w:val="0"/>
          <w:numId w:val="7"/>
        </w:numPr>
        <w:jc w:val="both"/>
      </w:pPr>
      <w:r w:rsidRPr="00543E0B">
        <w:t xml:space="preserve">di possedere tutti i requisiti previsti dal bando </w:t>
      </w:r>
      <w:r>
        <w:t xml:space="preserve">ivi compreso il nulla osta al trasferimento </w:t>
      </w:r>
      <w:r w:rsidRPr="00543E0B">
        <w:t>ed accettare tutte le condizioni previste dallo stesso;</w:t>
      </w:r>
    </w:p>
    <w:p w:rsidR="00D92688" w:rsidRPr="00543E0B" w:rsidRDefault="00D92688" w:rsidP="008A4D15">
      <w:pPr>
        <w:numPr>
          <w:ilvl w:val="0"/>
          <w:numId w:val="7"/>
        </w:numPr>
        <w:jc w:val="both"/>
      </w:pPr>
      <w:r w:rsidRPr="00543E0B">
        <w:t xml:space="preserve">di assumere </w:t>
      </w:r>
      <w:r>
        <w:t>l’</w:t>
      </w:r>
      <w:r w:rsidRPr="00543E0B">
        <w:t>impegno, a pena di esclusione dalla procedura in questione, qualora risultasse vincitore dell’avviso di mobilità, a non chiedere trasferimento ad altra amministrazione, per un periodo di due anni a decorrere dalla data di effettiva immissione in servizio presso questa Agenzia.</w:t>
      </w:r>
    </w:p>
    <w:p w:rsidR="00D92688" w:rsidRPr="00543E0B" w:rsidRDefault="00D92688" w:rsidP="008A4D15">
      <w:pPr>
        <w:jc w:val="both"/>
      </w:pPr>
    </w:p>
    <w:p w:rsidR="00D92688" w:rsidRPr="00543E0B" w:rsidRDefault="00D92688" w:rsidP="008A4D15">
      <w:pPr>
        <w:jc w:val="both"/>
        <w:rPr>
          <w:b/>
        </w:rPr>
      </w:pPr>
      <w:r w:rsidRPr="00543E0B">
        <w:rPr>
          <w:b/>
        </w:rPr>
        <w:t>La presente deve essere accompagnata da una fotocopia di un valido documento di identità personale, a pena l’esclusione dalla procedura.</w:t>
      </w:r>
    </w:p>
    <w:p w:rsidR="00D92688" w:rsidRPr="00543E0B" w:rsidRDefault="00D92688" w:rsidP="008A4D15">
      <w:pPr>
        <w:jc w:val="both"/>
        <w:rPr>
          <w:b/>
        </w:rPr>
      </w:pPr>
      <w:r w:rsidRPr="00543E0B">
        <w:rPr>
          <w:b/>
        </w:rPr>
        <w:t>La firma in calce alla domanda non deve essere autenticata, ai sensi dell’art. 39 del D.P.R. n. 445/2000.</w:t>
      </w:r>
    </w:p>
    <w:p w:rsidR="00D92688" w:rsidRPr="00543E0B" w:rsidRDefault="00D92688" w:rsidP="008A4D15">
      <w:pPr>
        <w:jc w:val="both"/>
        <w:rPr>
          <w:b/>
        </w:rPr>
      </w:pPr>
    </w:p>
    <w:p w:rsidR="00D92688" w:rsidRPr="00543E0B" w:rsidRDefault="00D92688" w:rsidP="008A4D15">
      <w:pPr>
        <w:jc w:val="both"/>
      </w:pPr>
    </w:p>
    <w:p w:rsidR="00D92688" w:rsidRPr="00543E0B" w:rsidRDefault="00D92688" w:rsidP="008A4D15">
      <w:pPr>
        <w:jc w:val="both"/>
      </w:pPr>
      <w:r w:rsidRPr="00543E0B">
        <w:t xml:space="preserve">Rieti, _____________________   </w:t>
      </w:r>
      <w:r w:rsidRPr="00543E0B">
        <w:tab/>
      </w:r>
      <w:r w:rsidRPr="00543E0B">
        <w:tab/>
      </w:r>
      <w:r w:rsidRPr="00543E0B">
        <w:tab/>
        <w:t xml:space="preserve">    Il Dichiarante_____________________</w:t>
      </w:r>
    </w:p>
    <w:p w:rsidR="00D92688" w:rsidRPr="00543E0B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rPr>
          <w:b/>
          <w:u w:val="single"/>
        </w:rPr>
      </w:pPr>
    </w:p>
    <w:p w:rsidR="00D92688" w:rsidRDefault="00D92688" w:rsidP="008A4D15">
      <w:pPr>
        <w:rPr>
          <w:b/>
          <w:u w:val="single"/>
        </w:rPr>
      </w:pPr>
    </w:p>
    <w:p w:rsidR="00D92688" w:rsidRDefault="00D92688" w:rsidP="008A4D15">
      <w:pPr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_________________________________________________________________________________</w:t>
      </w:r>
    </w:p>
    <w:p w:rsidR="00D92688" w:rsidRDefault="00D92688" w:rsidP="008A4D15">
      <w:pPr>
        <w:rPr>
          <w:b/>
          <w:u w:val="single"/>
        </w:rPr>
      </w:pPr>
    </w:p>
    <w:p w:rsidR="00D92688" w:rsidRDefault="00D92688" w:rsidP="008A4D15">
      <w:pPr>
        <w:rPr>
          <w:b/>
          <w:u w:val="single"/>
        </w:rPr>
      </w:pPr>
    </w:p>
    <w:p w:rsidR="00D92688" w:rsidRPr="00543E0B" w:rsidRDefault="00D92688" w:rsidP="008A4D15">
      <w:pPr>
        <w:jc w:val="right"/>
        <w:rPr>
          <w:b/>
          <w:u w:val="single"/>
        </w:rPr>
      </w:pPr>
    </w:p>
    <w:p w:rsidR="00D92688" w:rsidRPr="00543E0B" w:rsidRDefault="00D92688" w:rsidP="008A4D15">
      <w:pPr>
        <w:jc w:val="right"/>
        <w:rPr>
          <w:b/>
          <w:u w:val="single"/>
        </w:rPr>
      </w:pPr>
    </w:p>
    <w:p w:rsidR="00D92688" w:rsidRPr="00E32098" w:rsidRDefault="00D92688" w:rsidP="008A4D15">
      <w:pPr>
        <w:numPr>
          <w:ilvl w:val="0"/>
          <w:numId w:val="8"/>
        </w:numPr>
        <w:jc w:val="both"/>
        <w:rPr>
          <w:sz w:val="20"/>
          <w:szCs w:val="20"/>
        </w:rPr>
      </w:pPr>
      <w:r w:rsidRPr="00E32098">
        <w:rPr>
          <w:sz w:val="20"/>
          <w:szCs w:val="20"/>
        </w:rPr>
        <w:t xml:space="preserve">Indicare il proprio indirizzo di residenza e/o domicilio e l’eventuale recapito telefonico presso il quale deve essere fatta  pervenire ogni necessaria comunicazione inerente l’avviso di selezione. </w:t>
      </w:r>
    </w:p>
    <w:p w:rsidR="00D92688" w:rsidRPr="00E32098" w:rsidRDefault="00D92688" w:rsidP="008A4D15">
      <w:pPr>
        <w:numPr>
          <w:ilvl w:val="0"/>
          <w:numId w:val="8"/>
        </w:numPr>
        <w:jc w:val="both"/>
        <w:rPr>
          <w:sz w:val="20"/>
          <w:szCs w:val="20"/>
        </w:rPr>
      </w:pPr>
      <w:r w:rsidRPr="00E32098">
        <w:rPr>
          <w:sz w:val="20"/>
          <w:szCs w:val="20"/>
        </w:rPr>
        <w:t>Indicare lo Stato dell’Unione Europea del quale il candidato è cittadino, dichiarando, ovvero, di essere equiparato ai cittadini dello Stato italiano, in quanto non appartenente alla Repubblica.</w:t>
      </w:r>
    </w:p>
    <w:p w:rsidR="00D92688" w:rsidRPr="00E32098" w:rsidRDefault="00D92688" w:rsidP="008A4D15">
      <w:pPr>
        <w:numPr>
          <w:ilvl w:val="0"/>
          <w:numId w:val="8"/>
        </w:numPr>
        <w:jc w:val="both"/>
        <w:rPr>
          <w:sz w:val="20"/>
          <w:szCs w:val="20"/>
        </w:rPr>
      </w:pPr>
      <w:r w:rsidRPr="00E32098">
        <w:rPr>
          <w:sz w:val="20"/>
          <w:szCs w:val="20"/>
        </w:rPr>
        <w:t>Indicare gli eventuali motivi della non iscrizione o cancellazione dalle liste medesime.</w:t>
      </w:r>
    </w:p>
    <w:p w:rsidR="00D92688" w:rsidRPr="00E32098" w:rsidRDefault="00D92688" w:rsidP="008A4D15">
      <w:pPr>
        <w:numPr>
          <w:ilvl w:val="0"/>
          <w:numId w:val="8"/>
        </w:numPr>
        <w:jc w:val="both"/>
        <w:rPr>
          <w:sz w:val="20"/>
          <w:szCs w:val="20"/>
        </w:rPr>
      </w:pPr>
      <w:r w:rsidRPr="00E32098">
        <w:rPr>
          <w:sz w:val="20"/>
          <w:szCs w:val="20"/>
        </w:rPr>
        <w:t>Indicare le eventuali condanne penali riportate nonché gli eventuali procedimenti penali in corso.</w:t>
      </w:r>
    </w:p>
    <w:p w:rsidR="00D92688" w:rsidRPr="00543E0B" w:rsidRDefault="00D92688" w:rsidP="008A4D15">
      <w:pPr>
        <w:jc w:val="right"/>
        <w:rPr>
          <w:b/>
          <w:u w:val="single"/>
        </w:rPr>
      </w:pPr>
    </w:p>
    <w:p w:rsidR="00D92688" w:rsidRPr="00543E0B" w:rsidRDefault="00D92688" w:rsidP="008A4D15">
      <w:pPr>
        <w:jc w:val="right"/>
        <w:rPr>
          <w:b/>
          <w:u w:val="single"/>
        </w:rPr>
      </w:pPr>
    </w:p>
    <w:p w:rsidR="00D92688" w:rsidRPr="00543E0B" w:rsidRDefault="00D92688" w:rsidP="008A4D15">
      <w:pPr>
        <w:jc w:val="right"/>
        <w:rPr>
          <w:b/>
          <w:u w:val="single"/>
        </w:rPr>
      </w:pPr>
    </w:p>
    <w:p w:rsidR="00D92688" w:rsidRPr="00543E0B" w:rsidRDefault="00D92688" w:rsidP="008A4D15">
      <w:pPr>
        <w:jc w:val="right"/>
        <w:rPr>
          <w:b/>
          <w:u w:val="single"/>
        </w:rPr>
      </w:pPr>
    </w:p>
    <w:p w:rsidR="00D92688" w:rsidRPr="00543E0B" w:rsidRDefault="00D92688" w:rsidP="008A4D15">
      <w:pPr>
        <w:jc w:val="right"/>
        <w:rPr>
          <w:b/>
          <w:u w:val="single"/>
        </w:rPr>
      </w:pPr>
    </w:p>
    <w:p w:rsidR="00D92688" w:rsidRPr="00543E0B" w:rsidRDefault="00D92688" w:rsidP="008A4D15">
      <w:pPr>
        <w:jc w:val="right"/>
        <w:rPr>
          <w:b/>
          <w:u w:val="single"/>
        </w:rPr>
      </w:pPr>
    </w:p>
    <w:p w:rsidR="00D92688" w:rsidRPr="00543E0B" w:rsidRDefault="00D92688" w:rsidP="008A4D15">
      <w:pPr>
        <w:jc w:val="right"/>
        <w:rPr>
          <w:b/>
          <w:u w:val="single"/>
        </w:rPr>
      </w:pPr>
    </w:p>
    <w:p w:rsidR="00D92688" w:rsidRPr="00543E0B" w:rsidRDefault="00D92688" w:rsidP="008A4D15">
      <w:pPr>
        <w:jc w:val="right"/>
        <w:rPr>
          <w:b/>
          <w:u w:val="single"/>
        </w:rPr>
      </w:pPr>
    </w:p>
    <w:p w:rsidR="00D92688" w:rsidRPr="00543E0B" w:rsidRDefault="00D92688" w:rsidP="008A4D15">
      <w:pPr>
        <w:jc w:val="right"/>
        <w:rPr>
          <w:b/>
          <w:u w:val="single"/>
        </w:rPr>
      </w:pPr>
    </w:p>
    <w:p w:rsidR="00D92688" w:rsidRPr="00543E0B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Pr="00543E0B" w:rsidRDefault="00D92688" w:rsidP="008A4D15">
      <w:pPr>
        <w:jc w:val="right"/>
        <w:rPr>
          <w:b/>
          <w:u w:val="single"/>
        </w:rPr>
      </w:pPr>
    </w:p>
    <w:p w:rsidR="00D92688" w:rsidRPr="00543E0B" w:rsidRDefault="00D92688" w:rsidP="008A4D15">
      <w:pPr>
        <w:jc w:val="right"/>
        <w:rPr>
          <w:b/>
          <w:u w:val="single"/>
        </w:rPr>
      </w:pPr>
    </w:p>
    <w:p w:rsidR="00D92688" w:rsidRPr="00543E0B" w:rsidRDefault="00D92688" w:rsidP="008A4D15">
      <w:pPr>
        <w:jc w:val="right"/>
        <w:rPr>
          <w:b/>
          <w:u w:val="single"/>
        </w:rPr>
      </w:pPr>
    </w:p>
    <w:p w:rsidR="00D92688" w:rsidRPr="00543E0B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Pr="00543E0B" w:rsidRDefault="00D92688" w:rsidP="008A4D15">
      <w:pPr>
        <w:jc w:val="right"/>
        <w:rPr>
          <w:b/>
          <w:u w:val="single"/>
        </w:rPr>
      </w:pPr>
      <w:r w:rsidRPr="00543E0B">
        <w:rPr>
          <w:b/>
          <w:u w:val="single"/>
        </w:rPr>
        <w:t>ALLEGATO “B”</w:t>
      </w:r>
    </w:p>
    <w:p w:rsidR="00D92688" w:rsidRDefault="00D92688" w:rsidP="008A4D15">
      <w:pPr>
        <w:jc w:val="center"/>
        <w:rPr>
          <w:b/>
        </w:rPr>
      </w:pPr>
    </w:p>
    <w:p w:rsidR="00D92688" w:rsidRDefault="00D92688" w:rsidP="008A4D15">
      <w:pPr>
        <w:jc w:val="center"/>
        <w:rPr>
          <w:b/>
        </w:rPr>
      </w:pPr>
    </w:p>
    <w:p w:rsidR="00D92688" w:rsidRPr="00543E0B" w:rsidRDefault="00D92688" w:rsidP="008A4D15">
      <w:pPr>
        <w:jc w:val="center"/>
      </w:pPr>
      <w:r>
        <w:rPr>
          <w:noProof/>
        </w:rPr>
        <w:pict>
          <v:shape id=" 9" o:spid="_x0000_s1030" type="#_x0000_t202" style="position:absolute;left:0;text-align:left;margin-left:45pt;margin-top:10.7pt;width:5in;height:5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">
            <v:path arrowok="t"/>
            <v:textbox>
              <w:txbxContent>
                <w:p w:rsidR="00D92688" w:rsidRPr="00334879" w:rsidRDefault="00D92688" w:rsidP="008A4D1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DICHIARAZIONE SOSTITUTIVA DI ATTO DI NOTORIETA’</w:t>
                  </w:r>
                </w:p>
                <w:p w:rsidR="00D92688" w:rsidRPr="00693B0A" w:rsidRDefault="00D92688" w:rsidP="008A4D15">
                  <w:pPr>
                    <w:jc w:val="center"/>
                    <w:rPr>
                      <w:b/>
                    </w:rPr>
                  </w:pPr>
                  <w:r w:rsidRPr="00693B0A">
                    <w:rPr>
                      <w:b/>
                    </w:rPr>
                    <w:t xml:space="preserve">DICHIARAZIONE DI CONFORMITA’ DI COPIA </w:t>
                  </w:r>
                </w:p>
                <w:p w:rsidR="00D92688" w:rsidRDefault="00D92688" w:rsidP="008A4D15">
                  <w:pPr>
                    <w:jc w:val="center"/>
                  </w:pPr>
                  <w:r>
                    <w:t>(ai sensi dell’art. 19 del D.P.R. n. 445/2000 e s.m.i.)</w:t>
                  </w:r>
                </w:p>
              </w:txbxContent>
            </v:textbox>
          </v:shape>
        </w:pict>
      </w:r>
    </w:p>
    <w:p w:rsidR="00D92688" w:rsidRPr="00543E0B" w:rsidRDefault="00D92688" w:rsidP="008A4D15">
      <w:pPr>
        <w:jc w:val="right"/>
      </w:pPr>
    </w:p>
    <w:p w:rsidR="00D92688" w:rsidRPr="00543E0B" w:rsidRDefault="00D92688" w:rsidP="008A4D15">
      <w:pPr>
        <w:jc w:val="right"/>
      </w:pPr>
    </w:p>
    <w:p w:rsidR="00D92688" w:rsidRPr="00543E0B" w:rsidRDefault="00D92688" w:rsidP="008A4D15">
      <w:pPr>
        <w:ind w:left="360"/>
        <w:jc w:val="both"/>
      </w:pPr>
    </w:p>
    <w:p w:rsidR="00D92688" w:rsidRPr="00543E0B" w:rsidRDefault="00D92688" w:rsidP="008A4D15">
      <w:pPr>
        <w:ind w:left="360"/>
        <w:jc w:val="both"/>
      </w:pPr>
    </w:p>
    <w:p w:rsidR="00D92688" w:rsidRPr="00543E0B" w:rsidRDefault="00D92688" w:rsidP="008A4D15">
      <w:pPr>
        <w:ind w:left="360"/>
        <w:jc w:val="center"/>
        <w:rPr>
          <w:b/>
        </w:rPr>
      </w:pPr>
    </w:p>
    <w:p w:rsidR="00D92688" w:rsidRPr="00136EC5" w:rsidRDefault="00D92688" w:rsidP="008A4D15">
      <w:pPr>
        <w:ind w:left="360"/>
        <w:jc w:val="both"/>
        <w:rPr>
          <w:sz w:val="22"/>
          <w:szCs w:val="22"/>
        </w:rPr>
      </w:pPr>
      <w:r w:rsidRPr="00136EC5">
        <w:rPr>
          <w:sz w:val="22"/>
          <w:szCs w:val="22"/>
        </w:rPr>
        <w:t>__l__ sottoscritt__ ________________________________________________________, nat__ a _________________________ ( Provincia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D92688" w:rsidRPr="00136EC5" w:rsidRDefault="00D92688" w:rsidP="008A4D15">
      <w:pPr>
        <w:ind w:left="360"/>
        <w:jc w:val="both"/>
        <w:rPr>
          <w:sz w:val="22"/>
          <w:szCs w:val="22"/>
        </w:rPr>
      </w:pPr>
    </w:p>
    <w:p w:rsidR="00D92688" w:rsidRPr="00136EC5" w:rsidRDefault="00D92688" w:rsidP="008A4D15">
      <w:pPr>
        <w:ind w:left="360"/>
        <w:jc w:val="both"/>
        <w:rPr>
          <w:sz w:val="22"/>
          <w:szCs w:val="22"/>
        </w:rPr>
      </w:pPr>
    </w:p>
    <w:p w:rsidR="00D92688" w:rsidRPr="00136EC5" w:rsidRDefault="00D92688" w:rsidP="008A4D15">
      <w:pPr>
        <w:ind w:left="360"/>
        <w:jc w:val="center"/>
        <w:rPr>
          <w:b/>
          <w:sz w:val="22"/>
          <w:szCs w:val="22"/>
        </w:rPr>
      </w:pPr>
      <w:r w:rsidRPr="00136EC5">
        <w:rPr>
          <w:b/>
          <w:sz w:val="22"/>
          <w:szCs w:val="22"/>
        </w:rPr>
        <w:t>DICHIARA</w:t>
      </w:r>
    </w:p>
    <w:p w:rsidR="00D92688" w:rsidRPr="00136EC5" w:rsidRDefault="00D92688" w:rsidP="008A4D15">
      <w:pPr>
        <w:ind w:left="360"/>
        <w:jc w:val="center"/>
        <w:rPr>
          <w:sz w:val="22"/>
          <w:szCs w:val="22"/>
        </w:rPr>
      </w:pPr>
    </w:p>
    <w:p w:rsidR="00D92688" w:rsidRPr="00136EC5" w:rsidRDefault="00D92688" w:rsidP="008A4D15">
      <w:pPr>
        <w:ind w:left="360"/>
        <w:jc w:val="center"/>
        <w:rPr>
          <w:sz w:val="22"/>
          <w:szCs w:val="22"/>
        </w:rPr>
      </w:pPr>
    </w:p>
    <w:p w:rsidR="00D92688" w:rsidRPr="00136EC5" w:rsidRDefault="00D92688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che le presenti copie, allegate alla domanda di ammissione e composte da n. ______ pagine, sono conformi all’originale in mio possesso, ai sensi art. 19 D.P.R. 445 del 28/12/2000:</w:t>
      </w:r>
    </w:p>
    <w:p w:rsidR="00D92688" w:rsidRPr="00136EC5" w:rsidRDefault="00D92688" w:rsidP="008A4D15">
      <w:pPr>
        <w:numPr>
          <w:ilvl w:val="0"/>
          <w:numId w:val="11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_____________________________________________________________________________;</w:t>
      </w:r>
    </w:p>
    <w:p w:rsidR="00D92688" w:rsidRPr="00136EC5" w:rsidRDefault="00D92688" w:rsidP="008A4D15">
      <w:pPr>
        <w:numPr>
          <w:ilvl w:val="0"/>
          <w:numId w:val="11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_____________________________________________________________________________;</w:t>
      </w:r>
    </w:p>
    <w:p w:rsidR="00D92688" w:rsidRPr="00136EC5" w:rsidRDefault="00D92688" w:rsidP="008A4D15">
      <w:pPr>
        <w:numPr>
          <w:ilvl w:val="0"/>
          <w:numId w:val="11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_____________________________________________________________________________;</w:t>
      </w:r>
    </w:p>
    <w:p w:rsidR="00D92688" w:rsidRPr="00136EC5" w:rsidRDefault="00D92688" w:rsidP="008A4D15">
      <w:pPr>
        <w:numPr>
          <w:ilvl w:val="0"/>
          <w:numId w:val="11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_____________________________________________________________________________;</w:t>
      </w:r>
    </w:p>
    <w:p w:rsidR="00D92688" w:rsidRPr="00136EC5" w:rsidRDefault="00D92688" w:rsidP="008A4D15">
      <w:pPr>
        <w:numPr>
          <w:ilvl w:val="0"/>
          <w:numId w:val="11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_____________________________________________________________________________;</w:t>
      </w:r>
    </w:p>
    <w:p w:rsidR="00D92688" w:rsidRPr="00136EC5" w:rsidRDefault="00D92688" w:rsidP="008A4D15">
      <w:pPr>
        <w:jc w:val="both"/>
        <w:rPr>
          <w:sz w:val="22"/>
          <w:szCs w:val="22"/>
        </w:rPr>
      </w:pPr>
    </w:p>
    <w:p w:rsidR="00D92688" w:rsidRPr="00136EC5" w:rsidRDefault="00D92688" w:rsidP="008A4D15">
      <w:pPr>
        <w:jc w:val="both"/>
        <w:rPr>
          <w:sz w:val="22"/>
          <w:szCs w:val="22"/>
        </w:rPr>
      </w:pPr>
    </w:p>
    <w:p w:rsidR="00D92688" w:rsidRPr="00136EC5" w:rsidRDefault="00D92688" w:rsidP="008A4D15">
      <w:pPr>
        <w:jc w:val="both"/>
        <w:rPr>
          <w:sz w:val="22"/>
          <w:szCs w:val="22"/>
        </w:rPr>
      </w:pPr>
    </w:p>
    <w:p w:rsidR="00D92688" w:rsidRPr="00136EC5" w:rsidRDefault="00D92688" w:rsidP="008A4D15">
      <w:pPr>
        <w:jc w:val="both"/>
        <w:rPr>
          <w:sz w:val="22"/>
          <w:szCs w:val="22"/>
        </w:rPr>
      </w:pPr>
    </w:p>
    <w:p w:rsidR="00D92688" w:rsidRPr="00136EC5" w:rsidRDefault="00D92688" w:rsidP="008A4D15">
      <w:pPr>
        <w:jc w:val="both"/>
        <w:rPr>
          <w:b/>
          <w:sz w:val="22"/>
          <w:szCs w:val="22"/>
        </w:rPr>
      </w:pPr>
      <w:r w:rsidRPr="00136EC5">
        <w:rPr>
          <w:b/>
          <w:sz w:val="22"/>
          <w:szCs w:val="22"/>
        </w:rPr>
        <w:t>La presente deve essere corredata di valido documento di identità.</w:t>
      </w:r>
    </w:p>
    <w:p w:rsidR="00D92688" w:rsidRPr="00136EC5" w:rsidRDefault="00D92688" w:rsidP="008A4D15">
      <w:pPr>
        <w:jc w:val="both"/>
        <w:rPr>
          <w:b/>
          <w:sz w:val="22"/>
          <w:szCs w:val="22"/>
        </w:rPr>
      </w:pPr>
    </w:p>
    <w:p w:rsidR="00D92688" w:rsidRPr="00136EC5" w:rsidRDefault="00D92688" w:rsidP="008A4D15">
      <w:pPr>
        <w:jc w:val="both"/>
        <w:rPr>
          <w:sz w:val="22"/>
          <w:szCs w:val="22"/>
        </w:rPr>
      </w:pPr>
    </w:p>
    <w:p w:rsidR="00D92688" w:rsidRPr="00136EC5" w:rsidRDefault="00D92688" w:rsidP="008A4D15">
      <w:pPr>
        <w:jc w:val="both"/>
        <w:rPr>
          <w:sz w:val="22"/>
          <w:szCs w:val="22"/>
        </w:rPr>
      </w:pPr>
    </w:p>
    <w:p w:rsidR="00D92688" w:rsidRPr="00136EC5" w:rsidRDefault="00D92688" w:rsidP="008A4D15">
      <w:pPr>
        <w:jc w:val="both"/>
        <w:rPr>
          <w:sz w:val="22"/>
          <w:szCs w:val="22"/>
        </w:rPr>
      </w:pPr>
    </w:p>
    <w:p w:rsidR="00D92688" w:rsidRPr="00136EC5" w:rsidRDefault="00D92688" w:rsidP="008A4D15">
      <w:pPr>
        <w:jc w:val="both"/>
        <w:rPr>
          <w:sz w:val="22"/>
          <w:szCs w:val="22"/>
        </w:rPr>
      </w:pPr>
    </w:p>
    <w:p w:rsidR="00D92688" w:rsidRPr="00136EC5" w:rsidRDefault="00D92688" w:rsidP="008A4D15">
      <w:pPr>
        <w:jc w:val="both"/>
        <w:rPr>
          <w:sz w:val="22"/>
          <w:szCs w:val="22"/>
        </w:rPr>
      </w:pPr>
      <w:r w:rsidRPr="00136EC5">
        <w:rPr>
          <w:sz w:val="22"/>
          <w:szCs w:val="22"/>
        </w:rPr>
        <w:t xml:space="preserve">Rieti, _____________________   </w:t>
      </w:r>
      <w:r w:rsidRPr="00136EC5">
        <w:rPr>
          <w:sz w:val="22"/>
          <w:szCs w:val="22"/>
        </w:rPr>
        <w:tab/>
      </w:r>
      <w:r w:rsidRPr="00136EC5">
        <w:rPr>
          <w:sz w:val="22"/>
          <w:szCs w:val="22"/>
        </w:rPr>
        <w:tab/>
      </w:r>
      <w:r w:rsidRPr="00136EC5">
        <w:rPr>
          <w:sz w:val="22"/>
          <w:szCs w:val="22"/>
        </w:rPr>
        <w:tab/>
        <w:t xml:space="preserve">    Il Dichiarante_____________________</w:t>
      </w:r>
    </w:p>
    <w:p w:rsidR="00D92688" w:rsidRPr="00136EC5" w:rsidRDefault="00D92688" w:rsidP="008A4D15">
      <w:pPr>
        <w:jc w:val="both"/>
        <w:rPr>
          <w:sz w:val="22"/>
          <w:szCs w:val="22"/>
        </w:rPr>
      </w:pPr>
    </w:p>
    <w:p w:rsidR="00D92688" w:rsidRPr="00136EC5" w:rsidRDefault="00D92688" w:rsidP="008A4D15">
      <w:pPr>
        <w:jc w:val="right"/>
        <w:rPr>
          <w:b/>
          <w:sz w:val="22"/>
          <w:szCs w:val="22"/>
          <w:u w:val="single"/>
        </w:rPr>
      </w:pPr>
    </w:p>
    <w:p w:rsidR="00D92688" w:rsidRPr="00136EC5" w:rsidRDefault="00D92688" w:rsidP="008A4D15">
      <w:pPr>
        <w:jc w:val="right"/>
        <w:rPr>
          <w:b/>
          <w:sz w:val="22"/>
          <w:szCs w:val="22"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Pr="00543E0B" w:rsidRDefault="00D92688" w:rsidP="008A4D15">
      <w:pPr>
        <w:jc w:val="right"/>
        <w:rPr>
          <w:b/>
          <w:u w:val="single"/>
        </w:rPr>
      </w:pPr>
      <w:bookmarkStart w:id="0" w:name="_GoBack"/>
      <w:bookmarkEnd w:id="0"/>
      <w:r w:rsidRPr="00543E0B">
        <w:rPr>
          <w:b/>
          <w:u w:val="single"/>
        </w:rPr>
        <w:t>ALLEGATO “C”</w:t>
      </w:r>
    </w:p>
    <w:p w:rsidR="00D92688" w:rsidRPr="00543E0B" w:rsidRDefault="00D92688" w:rsidP="008A4D15">
      <w:pPr>
        <w:jc w:val="center"/>
      </w:pPr>
      <w:r>
        <w:rPr>
          <w:noProof/>
        </w:rPr>
        <w:pict>
          <v:shape id=" 10" o:spid="_x0000_s1031" type="#_x0000_t202" style="position:absolute;left:0;text-align:left;margin-left:45pt;margin-top:10.7pt;width:5in;height:41.3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">
            <v:path arrowok="t"/>
            <v:textbox>
              <w:txbxContent>
                <w:p w:rsidR="00D92688" w:rsidRPr="00693B0A" w:rsidRDefault="00D92688" w:rsidP="008A4D1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DICHIARAZIONE SOSTITUTIVA DI CERTIFICAZIONE</w:t>
                  </w:r>
                </w:p>
                <w:p w:rsidR="00D92688" w:rsidRDefault="00D92688" w:rsidP="008A4D15">
                  <w:pPr>
                    <w:jc w:val="center"/>
                  </w:pPr>
                  <w:r>
                    <w:t>(ai sensi dell’art. 46 del D.P.R. n. 445/2000 e s.m.i.)</w:t>
                  </w:r>
                </w:p>
              </w:txbxContent>
            </v:textbox>
          </v:shape>
        </w:pict>
      </w:r>
    </w:p>
    <w:p w:rsidR="00D92688" w:rsidRPr="00543E0B" w:rsidRDefault="00D92688" w:rsidP="008A4D15">
      <w:pPr>
        <w:jc w:val="right"/>
      </w:pPr>
    </w:p>
    <w:p w:rsidR="00D92688" w:rsidRPr="00543E0B" w:rsidRDefault="00D92688" w:rsidP="008A4D15">
      <w:pPr>
        <w:jc w:val="right"/>
      </w:pPr>
    </w:p>
    <w:p w:rsidR="00D92688" w:rsidRPr="00543E0B" w:rsidRDefault="00D92688" w:rsidP="008A4D15">
      <w:pPr>
        <w:ind w:left="360"/>
        <w:jc w:val="both"/>
      </w:pPr>
    </w:p>
    <w:p w:rsidR="00D92688" w:rsidRPr="00136EC5" w:rsidRDefault="00D92688" w:rsidP="008A4D15">
      <w:pPr>
        <w:ind w:left="360"/>
        <w:jc w:val="both"/>
        <w:rPr>
          <w:sz w:val="22"/>
          <w:szCs w:val="22"/>
        </w:rPr>
      </w:pPr>
      <w:r w:rsidRPr="00543E0B">
        <w:t>__</w:t>
      </w:r>
      <w:r w:rsidRPr="00136EC5">
        <w:rPr>
          <w:sz w:val="22"/>
          <w:szCs w:val="22"/>
        </w:rPr>
        <w:t>l__ sottoscritt__ ________________________________________________________, nat__ a _________________________ ( Provincia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D92688" w:rsidRPr="00136EC5" w:rsidRDefault="00D92688" w:rsidP="008A4D15">
      <w:pPr>
        <w:jc w:val="center"/>
        <w:rPr>
          <w:sz w:val="22"/>
          <w:szCs w:val="22"/>
        </w:rPr>
      </w:pPr>
    </w:p>
    <w:p w:rsidR="00D92688" w:rsidRPr="00136EC5" w:rsidRDefault="00D92688" w:rsidP="008A4D15">
      <w:pPr>
        <w:jc w:val="center"/>
        <w:rPr>
          <w:b/>
          <w:sz w:val="22"/>
          <w:szCs w:val="22"/>
        </w:rPr>
      </w:pPr>
      <w:r w:rsidRPr="00136EC5">
        <w:rPr>
          <w:b/>
          <w:sz w:val="22"/>
          <w:szCs w:val="22"/>
        </w:rPr>
        <w:t>DICHIARA</w:t>
      </w:r>
    </w:p>
    <w:p w:rsidR="00D92688" w:rsidRPr="00136EC5" w:rsidRDefault="00D92688" w:rsidP="008A4D15">
      <w:pPr>
        <w:jc w:val="center"/>
        <w:rPr>
          <w:sz w:val="22"/>
          <w:szCs w:val="22"/>
        </w:rPr>
      </w:pPr>
    </w:p>
    <w:p w:rsidR="00D92688" w:rsidRPr="00136EC5" w:rsidRDefault="00D92688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aver conseguito il titolo di studio in ______________________________________________ in data __________________, presso _______________________________________ con voti ________________, lode Si □ No □;</w:t>
      </w:r>
    </w:p>
    <w:p w:rsidR="00D92688" w:rsidRPr="00136EC5" w:rsidRDefault="00D92688" w:rsidP="008A4D15">
      <w:pPr>
        <w:ind w:left="720"/>
        <w:jc w:val="both"/>
        <w:rPr>
          <w:sz w:val="22"/>
          <w:szCs w:val="22"/>
        </w:rPr>
      </w:pPr>
    </w:p>
    <w:p w:rsidR="00D92688" w:rsidRPr="00136EC5" w:rsidRDefault="00D92688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aver conseguito la qualifica professionale di _______________________________________ in data _______________ presso __________________________________________________;</w:t>
      </w:r>
    </w:p>
    <w:p w:rsidR="00D92688" w:rsidRPr="00136EC5" w:rsidRDefault="00D92688" w:rsidP="008A4D15">
      <w:pPr>
        <w:ind w:left="720"/>
        <w:jc w:val="both"/>
        <w:rPr>
          <w:sz w:val="22"/>
          <w:szCs w:val="22"/>
        </w:rPr>
      </w:pPr>
    </w:p>
    <w:p w:rsidR="00D92688" w:rsidRPr="00136EC5" w:rsidRDefault="00D92688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aver conseguito il titolo di specializzazione in ______________________________________ in data _______________ presso _________________________________________ con voti ________________, lode Si □ No □;</w:t>
      </w:r>
    </w:p>
    <w:p w:rsidR="00D92688" w:rsidRPr="00136EC5" w:rsidRDefault="00D92688" w:rsidP="008A4D15">
      <w:pPr>
        <w:ind w:left="720"/>
        <w:jc w:val="both"/>
        <w:rPr>
          <w:sz w:val="22"/>
          <w:szCs w:val="22"/>
        </w:rPr>
      </w:pPr>
    </w:p>
    <w:p w:rsidR="00D92688" w:rsidRPr="00136EC5" w:rsidRDefault="00D92688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aver conseguito il titolo di abilitazione in _______________________________________ in data _______________ presso ____________________________________________________;</w:t>
      </w:r>
    </w:p>
    <w:p w:rsidR="00D92688" w:rsidRPr="00136EC5" w:rsidRDefault="00D92688" w:rsidP="008A4D15">
      <w:pPr>
        <w:ind w:left="720"/>
        <w:jc w:val="both"/>
        <w:rPr>
          <w:sz w:val="22"/>
          <w:szCs w:val="22"/>
        </w:rPr>
      </w:pPr>
    </w:p>
    <w:p w:rsidR="00D92688" w:rsidRPr="00136EC5" w:rsidRDefault="00D92688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 xml:space="preserve">di </w:t>
      </w:r>
      <w:r>
        <w:rPr>
          <w:sz w:val="22"/>
          <w:szCs w:val="22"/>
        </w:rPr>
        <w:t>essere iscritto</w:t>
      </w:r>
      <w:r w:rsidRPr="00136EC5">
        <w:rPr>
          <w:sz w:val="22"/>
          <w:szCs w:val="22"/>
        </w:rPr>
        <w:t xml:space="preserve"> all’ Ordine Professionale _____________</w:t>
      </w:r>
      <w:r>
        <w:rPr>
          <w:sz w:val="22"/>
          <w:szCs w:val="22"/>
        </w:rPr>
        <w:t xml:space="preserve">______della Provincia di __________________ </w:t>
      </w:r>
      <w:r w:rsidRPr="00136EC5">
        <w:rPr>
          <w:sz w:val="22"/>
          <w:szCs w:val="22"/>
        </w:rPr>
        <w:t>a far data dal______________, con Nro. _________;</w:t>
      </w:r>
    </w:p>
    <w:p w:rsidR="00D92688" w:rsidRPr="00136EC5" w:rsidRDefault="00D92688" w:rsidP="008A4D15">
      <w:pPr>
        <w:ind w:left="720"/>
        <w:jc w:val="both"/>
        <w:rPr>
          <w:sz w:val="22"/>
          <w:szCs w:val="22"/>
        </w:rPr>
      </w:pPr>
    </w:p>
    <w:p w:rsidR="00D92688" w:rsidRPr="00136EC5" w:rsidRDefault="00D92688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essere iscritto nell’Albo o elenco tenuto dalla Pubblica Amministrazione ___________________________________a far data dal______________, con Nro. _________;</w:t>
      </w:r>
    </w:p>
    <w:p w:rsidR="00D92688" w:rsidRPr="00136EC5" w:rsidRDefault="00D92688" w:rsidP="008A4D15">
      <w:pPr>
        <w:ind w:left="720"/>
        <w:jc w:val="both"/>
        <w:rPr>
          <w:sz w:val="22"/>
          <w:szCs w:val="22"/>
        </w:rPr>
      </w:pPr>
    </w:p>
    <w:p w:rsidR="00D92688" w:rsidRPr="00136EC5" w:rsidRDefault="00D92688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essere iscritt</w:t>
      </w:r>
      <w:r>
        <w:rPr>
          <w:sz w:val="22"/>
          <w:szCs w:val="22"/>
        </w:rPr>
        <w:t xml:space="preserve">o </w:t>
      </w:r>
      <w:r w:rsidRPr="00136EC5">
        <w:rPr>
          <w:sz w:val="22"/>
          <w:szCs w:val="22"/>
        </w:rPr>
        <w:t>presso l’associazione o formazione sociale ____________________________ ________________________________________________a far data dal __________________;</w:t>
      </w:r>
    </w:p>
    <w:p w:rsidR="00D92688" w:rsidRDefault="00D92688" w:rsidP="008A4D15">
      <w:pPr>
        <w:ind w:left="720"/>
        <w:jc w:val="both"/>
        <w:rPr>
          <w:sz w:val="22"/>
          <w:szCs w:val="22"/>
        </w:rPr>
      </w:pPr>
    </w:p>
    <w:p w:rsidR="00D92688" w:rsidRPr="00136EC5" w:rsidRDefault="00D92688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aver conseguito il titolo di formazione in _______________________________________ in data _______________ presso ____________________________________________________;</w:t>
      </w:r>
    </w:p>
    <w:p w:rsidR="00D92688" w:rsidRPr="00136EC5" w:rsidRDefault="00D92688" w:rsidP="008A4D15">
      <w:pPr>
        <w:ind w:left="720"/>
        <w:jc w:val="both"/>
        <w:rPr>
          <w:sz w:val="22"/>
          <w:szCs w:val="22"/>
        </w:rPr>
      </w:pPr>
    </w:p>
    <w:p w:rsidR="00D92688" w:rsidRPr="00136EC5" w:rsidRDefault="00D92688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aver conseguito i seguenti titoli di aggiornamento e qualificazione tecnica</w:t>
      </w:r>
      <w:r w:rsidRPr="00136EC5">
        <w:rPr>
          <w:b/>
          <w:sz w:val="22"/>
          <w:szCs w:val="22"/>
          <w:vertAlign w:val="superscript"/>
        </w:rPr>
        <w:t>1</w:t>
      </w:r>
      <w:r w:rsidRPr="00136EC5">
        <w:rPr>
          <w:sz w:val="22"/>
          <w:szCs w:val="22"/>
        </w:rPr>
        <w:t>: _______________________________ data ___________ ente organizzatore _______________, ___________________________ data ___________ ente organizzatore _______________, etc.;</w:t>
      </w:r>
    </w:p>
    <w:p w:rsidR="00D92688" w:rsidRPr="00136EC5" w:rsidRDefault="00D92688" w:rsidP="008A4D15">
      <w:pPr>
        <w:ind w:left="720"/>
        <w:jc w:val="both"/>
        <w:rPr>
          <w:sz w:val="22"/>
          <w:szCs w:val="22"/>
        </w:rPr>
      </w:pPr>
    </w:p>
    <w:p w:rsidR="00D92688" w:rsidRPr="00136EC5" w:rsidRDefault="00D92688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elencare e comprovare, con la presente, la veridicità di tutti gli altri stati, fatti e qualità personali previsti ai sensi dell’art. 46 del D.P.R. n. 445/2000:_____________________________________________________________________;</w:t>
      </w:r>
    </w:p>
    <w:p w:rsidR="00D92688" w:rsidRPr="00136EC5" w:rsidRDefault="00D92688" w:rsidP="008A4D15">
      <w:pPr>
        <w:jc w:val="both"/>
        <w:rPr>
          <w:sz w:val="22"/>
          <w:szCs w:val="22"/>
        </w:rPr>
      </w:pPr>
    </w:p>
    <w:p w:rsidR="00D92688" w:rsidRPr="00B518A4" w:rsidRDefault="00D92688" w:rsidP="008A4D15">
      <w:pPr>
        <w:numPr>
          <w:ilvl w:val="0"/>
          <w:numId w:val="10"/>
        </w:numPr>
        <w:jc w:val="both"/>
        <w:rPr>
          <w:sz w:val="20"/>
          <w:szCs w:val="20"/>
        </w:rPr>
      </w:pPr>
      <w:r w:rsidRPr="00B518A4">
        <w:rPr>
          <w:sz w:val="20"/>
          <w:szCs w:val="20"/>
        </w:rPr>
        <w:t>Indicare la denominazione di eventuali corsi, convegni e congressi dei quali si è preso parte.</w:t>
      </w:r>
    </w:p>
    <w:p w:rsidR="00D92688" w:rsidRPr="00136EC5" w:rsidRDefault="00D92688" w:rsidP="008A4D15">
      <w:pPr>
        <w:ind w:left="720"/>
        <w:jc w:val="both"/>
        <w:rPr>
          <w:sz w:val="22"/>
          <w:szCs w:val="22"/>
        </w:rPr>
      </w:pPr>
    </w:p>
    <w:p w:rsidR="00D92688" w:rsidRPr="00136EC5" w:rsidRDefault="00D92688" w:rsidP="008A4D15">
      <w:pPr>
        <w:jc w:val="both"/>
        <w:rPr>
          <w:b/>
          <w:sz w:val="22"/>
          <w:szCs w:val="22"/>
        </w:rPr>
      </w:pPr>
      <w:r w:rsidRPr="00136EC5">
        <w:rPr>
          <w:b/>
          <w:sz w:val="22"/>
          <w:szCs w:val="22"/>
        </w:rPr>
        <w:t>La presente deve essere corredata di fotocopia di valido documento di identità.</w:t>
      </w:r>
    </w:p>
    <w:p w:rsidR="00D92688" w:rsidRPr="00136EC5" w:rsidRDefault="00D92688" w:rsidP="008A4D15">
      <w:pPr>
        <w:jc w:val="both"/>
        <w:rPr>
          <w:sz w:val="22"/>
          <w:szCs w:val="22"/>
        </w:rPr>
      </w:pPr>
    </w:p>
    <w:p w:rsidR="00D92688" w:rsidRPr="00136EC5" w:rsidRDefault="00D92688" w:rsidP="008A4D15">
      <w:pPr>
        <w:jc w:val="both"/>
        <w:rPr>
          <w:sz w:val="22"/>
          <w:szCs w:val="22"/>
        </w:rPr>
      </w:pPr>
      <w:r w:rsidRPr="00136EC5">
        <w:rPr>
          <w:sz w:val="22"/>
          <w:szCs w:val="22"/>
        </w:rPr>
        <w:t xml:space="preserve">Rieti, _____________________   </w:t>
      </w:r>
      <w:r w:rsidRPr="00136EC5">
        <w:rPr>
          <w:sz w:val="22"/>
          <w:szCs w:val="22"/>
        </w:rPr>
        <w:tab/>
      </w:r>
      <w:r w:rsidRPr="00136EC5">
        <w:rPr>
          <w:sz w:val="22"/>
          <w:szCs w:val="22"/>
        </w:rPr>
        <w:tab/>
      </w:r>
      <w:r w:rsidRPr="00136EC5">
        <w:rPr>
          <w:sz w:val="22"/>
          <w:szCs w:val="22"/>
        </w:rPr>
        <w:tab/>
        <w:t xml:space="preserve">    Il Dichiarante_____________________</w:t>
      </w: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Pr="00543E0B" w:rsidRDefault="00D92688" w:rsidP="008A4D15">
      <w:pPr>
        <w:jc w:val="right"/>
        <w:rPr>
          <w:b/>
          <w:u w:val="single"/>
        </w:rPr>
      </w:pPr>
      <w:r w:rsidRPr="00543E0B">
        <w:rPr>
          <w:b/>
          <w:u w:val="single"/>
        </w:rPr>
        <w:t>ALLEGATO “D”</w:t>
      </w:r>
    </w:p>
    <w:p w:rsidR="00D92688" w:rsidRPr="00543E0B" w:rsidRDefault="00D92688" w:rsidP="008A4D15">
      <w:pPr>
        <w:jc w:val="center"/>
        <w:rPr>
          <w:b/>
        </w:rPr>
      </w:pPr>
    </w:p>
    <w:p w:rsidR="00D92688" w:rsidRPr="00543E0B" w:rsidRDefault="00D92688" w:rsidP="008A4D15">
      <w:pPr>
        <w:jc w:val="center"/>
        <w:rPr>
          <w:b/>
        </w:rPr>
      </w:pPr>
      <w:r>
        <w:rPr>
          <w:noProof/>
        </w:rPr>
        <w:pict>
          <v:shape id=" 11" o:spid="_x0000_s1032" type="#_x0000_t202" style="position:absolute;left:0;text-align:left;margin-left:45pt;margin-top:5.35pt;width:5in;height:41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">
            <v:path arrowok="t"/>
            <v:textbox>
              <w:txbxContent>
                <w:p w:rsidR="00D92688" w:rsidRPr="00693B0A" w:rsidRDefault="00D92688" w:rsidP="008A4D1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DICHIARAZIONE SOSTITUTIVA DI ATTO DI NOTORIETA’</w:t>
                  </w:r>
                </w:p>
                <w:p w:rsidR="00D92688" w:rsidRDefault="00D92688" w:rsidP="008A4D15">
                  <w:pPr>
                    <w:jc w:val="center"/>
                  </w:pPr>
                  <w:r>
                    <w:t>(ai sensi dell’art. 47 del D.P.R. n. 445/2000 e s.m.i.)</w:t>
                  </w:r>
                </w:p>
              </w:txbxContent>
            </v:textbox>
          </v:shape>
        </w:pict>
      </w:r>
    </w:p>
    <w:p w:rsidR="00D92688" w:rsidRPr="00543E0B" w:rsidRDefault="00D92688" w:rsidP="008A4D15">
      <w:pPr>
        <w:jc w:val="right"/>
      </w:pPr>
    </w:p>
    <w:p w:rsidR="00D92688" w:rsidRPr="00543E0B" w:rsidRDefault="00D92688" w:rsidP="008A4D15">
      <w:pPr>
        <w:jc w:val="right"/>
      </w:pPr>
    </w:p>
    <w:p w:rsidR="00D92688" w:rsidRPr="00543E0B" w:rsidRDefault="00D92688" w:rsidP="008A4D15">
      <w:pPr>
        <w:jc w:val="both"/>
      </w:pPr>
    </w:p>
    <w:p w:rsidR="00D92688" w:rsidRPr="00543E0B" w:rsidRDefault="00D92688" w:rsidP="008A4D15">
      <w:pPr>
        <w:jc w:val="both"/>
      </w:pPr>
    </w:p>
    <w:p w:rsidR="00D92688" w:rsidRPr="00136EC5" w:rsidRDefault="00D92688" w:rsidP="008A4D15">
      <w:pPr>
        <w:ind w:left="360"/>
        <w:jc w:val="both"/>
        <w:rPr>
          <w:sz w:val="20"/>
          <w:szCs w:val="20"/>
        </w:rPr>
      </w:pPr>
      <w:r w:rsidRPr="00543E0B">
        <w:t>__</w:t>
      </w:r>
      <w:r w:rsidRPr="00136EC5">
        <w:rPr>
          <w:sz w:val="20"/>
          <w:szCs w:val="20"/>
        </w:rPr>
        <w:t>l__ sottoscritt__ ________________________________________________________, nat__ a _________________________ ( Provincia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D92688" w:rsidRPr="00136EC5" w:rsidRDefault="00D92688" w:rsidP="008A4D15">
      <w:pPr>
        <w:ind w:left="360"/>
        <w:jc w:val="both"/>
        <w:rPr>
          <w:sz w:val="20"/>
          <w:szCs w:val="20"/>
        </w:rPr>
      </w:pPr>
    </w:p>
    <w:p w:rsidR="00D92688" w:rsidRPr="00136EC5" w:rsidRDefault="00D92688" w:rsidP="008A4D15">
      <w:pPr>
        <w:jc w:val="center"/>
        <w:rPr>
          <w:b/>
          <w:sz w:val="20"/>
          <w:szCs w:val="20"/>
        </w:rPr>
      </w:pPr>
      <w:r w:rsidRPr="00136EC5">
        <w:rPr>
          <w:b/>
          <w:sz w:val="20"/>
          <w:szCs w:val="20"/>
        </w:rPr>
        <w:t>DICHIARA</w:t>
      </w:r>
    </w:p>
    <w:p w:rsidR="00D92688" w:rsidRPr="00136EC5" w:rsidRDefault="00D92688" w:rsidP="008A4D15">
      <w:pPr>
        <w:jc w:val="center"/>
        <w:rPr>
          <w:b/>
          <w:sz w:val="20"/>
          <w:szCs w:val="20"/>
        </w:rPr>
      </w:pPr>
    </w:p>
    <w:p w:rsidR="00D92688" w:rsidRPr="00136EC5" w:rsidRDefault="00D92688" w:rsidP="008A4D15">
      <w:pPr>
        <w:numPr>
          <w:ilvl w:val="0"/>
          <w:numId w:val="13"/>
        </w:numPr>
        <w:jc w:val="both"/>
        <w:rPr>
          <w:sz w:val="20"/>
          <w:szCs w:val="20"/>
        </w:rPr>
      </w:pPr>
      <w:r w:rsidRPr="00136EC5">
        <w:rPr>
          <w:sz w:val="20"/>
          <w:szCs w:val="20"/>
        </w:rPr>
        <w:t>di aver prestato i seguenti servizi presso strutture pubbliche del S.S.N</w:t>
      </w:r>
      <w:r w:rsidRPr="00136EC5">
        <w:rPr>
          <w:b/>
          <w:sz w:val="20"/>
          <w:szCs w:val="20"/>
          <w:vertAlign w:val="superscript"/>
        </w:rPr>
        <w:t>1</w:t>
      </w:r>
      <w:r w:rsidRPr="00136EC5">
        <w:rPr>
          <w:sz w:val="20"/>
          <w:szCs w:val="20"/>
        </w:rPr>
        <w:t xml:space="preserve">: (Ente)__________________, (qualifica)_________________, (disciplina nella quale il servizio è stato prestato)______________, (tipologia del rapporto di lavoro)____________, dal_________ al__________, (eventuali interruzioni per aspettativa senza assegni, sospensione cautelare, etc.)____________________, </w:t>
      </w:r>
      <w:r w:rsidRPr="00136EC5">
        <w:rPr>
          <w:b/>
          <w:sz w:val="20"/>
          <w:szCs w:val="20"/>
          <w:vertAlign w:val="superscript"/>
        </w:rPr>
        <w:t>2-</w:t>
      </w:r>
      <w:r w:rsidRPr="00136EC5">
        <w:rPr>
          <w:sz w:val="20"/>
          <w:szCs w:val="20"/>
          <w:vertAlign w:val="superscript"/>
        </w:rPr>
        <w:t xml:space="preserve"> </w:t>
      </w:r>
      <w:r w:rsidRPr="00136EC5">
        <w:rPr>
          <w:sz w:val="20"/>
          <w:szCs w:val="20"/>
        </w:rPr>
        <w:t xml:space="preserve">___________________________________; (Ente)________________, (qualifica)______________, (disciplina nella quale il servizio è stato prestato)________________, (tipologia del rapporto di lavoro)______________, dal __________ al __________, (eventuali interruzioni per aspettativa senza assegni, sospensione cautelare, etc.)__________________________, </w:t>
      </w:r>
      <w:r w:rsidRPr="00136EC5">
        <w:rPr>
          <w:b/>
          <w:sz w:val="20"/>
          <w:szCs w:val="20"/>
          <w:vertAlign w:val="superscript"/>
        </w:rPr>
        <w:t>2-</w:t>
      </w:r>
      <w:r w:rsidRPr="00136EC5">
        <w:rPr>
          <w:sz w:val="20"/>
          <w:szCs w:val="20"/>
          <w:vertAlign w:val="superscript"/>
        </w:rPr>
        <w:t xml:space="preserve"> </w:t>
      </w:r>
      <w:r w:rsidRPr="00136EC5">
        <w:rPr>
          <w:sz w:val="20"/>
          <w:szCs w:val="20"/>
        </w:rPr>
        <w:t>_________________________________________; etc.;</w:t>
      </w:r>
    </w:p>
    <w:p w:rsidR="00D92688" w:rsidRPr="00136EC5" w:rsidRDefault="00D92688" w:rsidP="008A4D15">
      <w:pPr>
        <w:ind w:left="360"/>
        <w:jc w:val="both"/>
        <w:rPr>
          <w:sz w:val="20"/>
          <w:szCs w:val="20"/>
        </w:rPr>
      </w:pPr>
    </w:p>
    <w:p w:rsidR="00D92688" w:rsidRPr="00136EC5" w:rsidRDefault="00D92688" w:rsidP="008A4D15">
      <w:pPr>
        <w:numPr>
          <w:ilvl w:val="0"/>
          <w:numId w:val="13"/>
        </w:numPr>
        <w:jc w:val="both"/>
        <w:rPr>
          <w:sz w:val="20"/>
          <w:szCs w:val="20"/>
        </w:rPr>
      </w:pPr>
      <w:r w:rsidRPr="00136EC5">
        <w:rPr>
          <w:sz w:val="20"/>
          <w:szCs w:val="20"/>
        </w:rPr>
        <w:t>di aver prestato, altresì, i seguenti servizi presso le seguenti strutture private: (Ente)________________, (qualifica)_______________, (disciplina nella quale il servizio è stato prestato)_________________, (tipologia del rapporto di lavoro)______________, dal _________ al ___________, (eventuali interruzioni per aspettativa senza assegni, sospensione cautelare, etc.)_________________; (Ente)_________________, (qualifica)_______________, (disciplina nella quale il servizio è stato prestato)________________, (tipologia del rapporto di lavoro)_______________, dal ___________ al ____________, (eventuali interruzioni per aspettativa senza assegni, sospensione cautelare, etc.)_____________________________; etc.;</w:t>
      </w:r>
    </w:p>
    <w:p w:rsidR="00D92688" w:rsidRPr="00136EC5" w:rsidRDefault="00D92688" w:rsidP="008A4D15">
      <w:pPr>
        <w:tabs>
          <w:tab w:val="num" w:pos="720"/>
        </w:tabs>
        <w:ind w:left="360"/>
        <w:jc w:val="both"/>
        <w:rPr>
          <w:sz w:val="20"/>
          <w:szCs w:val="20"/>
        </w:rPr>
      </w:pPr>
    </w:p>
    <w:p w:rsidR="00D92688" w:rsidRPr="00136EC5" w:rsidRDefault="00D92688" w:rsidP="008A4D15">
      <w:pPr>
        <w:numPr>
          <w:ilvl w:val="0"/>
          <w:numId w:val="13"/>
        </w:numPr>
        <w:jc w:val="both"/>
        <w:rPr>
          <w:sz w:val="20"/>
          <w:szCs w:val="20"/>
        </w:rPr>
      </w:pPr>
      <w:r w:rsidRPr="00136EC5">
        <w:rPr>
          <w:sz w:val="20"/>
          <w:szCs w:val="20"/>
        </w:rPr>
        <w:t>di aver svolto le seguenti attività didattiche: (attività)_______________ (struttura o Ente)___________________, dal____________ al___________; (attività) ________________ (struttura o Ente)_____________________, dal _____________ al ____________, etc.;</w:t>
      </w:r>
    </w:p>
    <w:p w:rsidR="00D92688" w:rsidRPr="00136EC5" w:rsidRDefault="00D92688" w:rsidP="008A4D15">
      <w:pPr>
        <w:tabs>
          <w:tab w:val="num" w:pos="720"/>
        </w:tabs>
        <w:ind w:left="360"/>
        <w:jc w:val="both"/>
        <w:rPr>
          <w:sz w:val="20"/>
          <w:szCs w:val="20"/>
        </w:rPr>
      </w:pPr>
    </w:p>
    <w:p w:rsidR="00D92688" w:rsidRPr="00136EC5" w:rsidRDefault="00D92688" w:rsidP="008A4D15">
      <w:pPr>
        <w:numPr>
          <w:ilvl w:val="0"/>
          <w:numId w:val="13"/>
        </w:numPr>
        <w:jc w:val="both"/>
        <w:rPr>
          <w:sz w:val="20"/>
          <w:szCs w:val="20"/>
        </w:rPr>
      </w:pPr>
      <w:r w:rsidRPr="00136EC5">
        <w:rPr>
          <w:sz w:val="20"/>
          <w:szCs w:val="20"/>
        </w:rPr>
        <w:t>di aver svolto le seguenti attività di stage e/o tirocinio: (attività)_______________ (struttura o Ente)___________________, dal____________ al___________; (attività) ________________ (struttura o Ente)_____________________, dal _____________ al ____________, etc.;</w:t>
      </w:r>
    </w:p>
    <w:p w:rsidR="00D92688" w:rsidRPr="00136EC5" w:rsidRDefault="00D92688" w:rsidP="008A4D15">
      <w:pPr>
        <w:jc w:val="both"/>
        <w:rPr>
          <w:sz w:val="20"/>
          <w:szCs w:val="20"/>
        </w:rPr>
      </w:pPr>
    </w:p>
    <w:p w:rsidR="00D92688" w:rsidRPr="00136EC5" w:rsidRDefault="00D92688" w:rsidP="008A4D15">
      <w:pPr>
        <w:numPr>
          <w:ilvl w:val="0"/>
          <w:numId w:val="13"/>
        </w:numPr>
        <w:jc w:val="both"/>
        <w:rPr>
          <w:sz w:val="20"/>
          <w:szCs w:val="20"/>
        </w:rPr>
      </w:pPr>
      <w:r w:rsidRPr="00136EC5">
        <w:rPr>
          <w:sz w:val="20"/>
          <w:szCs w:val="20"/>
        </w:rPr>
        <w:t>di aver svolto le seguenti prestazioni occasionali: (area e/o mansione) __________________, (struttura o Ente)_____________, dal_________al_________; (area e/o mansione)_________________, (struttura o Ente)___________________, dal __________ al _________ etc.;</w:t>
      </w:r>
    </w:p>
    <w:p w:rsidR="00D92688" w:rsidRDefault="00D92688" w:rsidP="008A4D15">
      <w:pPr>
        <w:ind w:left="360"/>
        <w:jc w:val="both"/>
        <w:rPr>
          <w:sz w:val="20"/>
          <w:szCs w:val="20"/>
        </w:rPr>
      </w:pPr>
    </w:p>
    <w:p w:rsidR="00D92688" w:rsidRDefault="00D92688" w:rsidP="008A4D15">
      <w:pPr>
        <w:ind w:left="360"/>
        <w:jc w:val="both"/>
        <w:rPr>
          <w:sz w:val="20"/>
          <w:szCs w:val="20"/>
        </w:rPr>
      </w:pPr>
    </w:p>
    <w:p w:rsidR="00D92688" w:rsidRPr="00136EC5" w:rsidRDefault="00D92688" w:rsidP="008A4D15">
      <w:pPr>
        <w:ind w:left="360"/>
        <w:jc w:val="both"/>
        <w:rPr>
          <w:sz w:val="20"/>
          <w:szCs w:val="20"/>
        </w:rPr>
      </w:pPr>
    </w:p>
    <w:p w:rsidR="00D92688" w:rsidRPr="00136EC5" w:rsidRDefault="00D92688" w:rsidP="008A4D15">
      <w:pPr>
        <w:numPr>
          <w:ilvl w:val="0"/>
          <w:numId w:val="12"/>
        </w:numPr>
        <w:jc w:val="both"/>
        <w:rPr>
          <w:sz w:val="18"/>
          <w:szCs w:val="18"/>
        </w:rPr>
      </w:pPr>
      <w:r w:rsidRPr="00136EC5">
        <w:rPr>
          <w:sz w:val="18"/>
          <w:szCs w:val="18"/>
        </w:rPr>
        <w:t>Anche nel caso di autocertificazione di periodi di attività svolte in qualità di borsista , di incarico libero professionali, etc., indicare con precisione tutti gli elementi indispensabili alla valutazione.</w:t>
      </w:r>
    </w:p>
    <w:p w:rsidR="00D92688" w:rsidRPr="00136EC5" w:rsidRDefault="00D92688" w:rsidP="008A4D15">
      <w:pPr>
        <w:numPr>
          <w:ilvl w:val="0"/>
          <w:numId w:val="12"/>
        </w:numPr>
        <w:jc w:val="both"/>
        <w:rPr>
          <w:sz w:val="18"/>
          <w:szCs w:val="18"/>
        </w:rPr>
      </w:pPr>
      <w:r w:rsidRPr="00136EC5">
        <w:rPr>
          <w:sz w:val="18"/>
          <w:szCs w:val="18"/>
        </w:rPr>
        <w:t>In caso di servizio prestato nell’ambito del S.S.N. deve essere precisato se ricorrono o meno le condizioni di cui all’ultimo comma dell’art.46 del D.P.R. n. 761/79, in presenza delle quali il punteggio deve essere ridotto. In caso positivo l’attestazione deve precisare la misura della riduzione del punteggio.</w:t>
      </w:r>
    </w:p>
    <w:p w:rsidR="00D92688" w:rsidRPr="00136EC5" w:rsidRDefault="00D92688" w:rsidP="008A4D15">
      <w:pPr>
        <w:ind w:left="360"/>
        <w:jc w:val="both"/>
        <w:rPr>
          <w:b/>
          <w:sz w:val="18"/>
          <w:szCs w:val="18"/>
        </w:rPr>
      </w:pPr>
    </w:p>
    <w:p w:rsidR="00D92688" w:rsidRDefault="00D92688" w:rsidP="008A4D15">
      <w:pPr>
        <w:ind w:left="360"/>
        <w:jc w:val="both"/>
        <w:rPr>
          <w:b/>
          <w:sz w:val="18"/>
          <w:szCs w:val="18"/>
        </w:rPr>
      </w:pPr>
      <w:r w:rsidRPr="00136EC5">
        <w:rPr>
          <w:b/>
          <w:sz w:val="18"/>
          <w:szCs w:val="18"/>
        </w:rPr>
        <w:t>La presente deve essere corredata di valido documento di idoneità.</w:t>
      </w:r>
    </w:p>
    <w:p w:rsidR="00D92688" w:rsidRPr="00136EC5" w:rsidRDefault="00D92688" w:rsidP="008A4D15">
      <w:pPr>
        <w:ind w:left="360"/>
        <w:jc w:val="both"/>
        <w:rPr>
          <w:b/>
          <w:sz w:val="18"/>
          <w:szCs w:val="18"/>
        </w:rPr>
      </w:pPr>
    </w:p>
    <w:p w:rsidR="00D92688" w:rsidRDefault="00D92688" w:rsidP="008A4D15">
      <w:pPr>
        <w:ind w:left="360"/>
        <w:jc w:val="both"/>
        <w:rPr>
          <w:b/>
          <w:u w:val="single"/>
        </w:rPr>
      </w:pPr>
      <w:r w:rsidRPr="00136EC5">
        <w:rPr>
          <w:sz w:val="20"/>
          <w:szCs w:val="20"/>
        </w:rPr>
        <w:t xml:space="preserve">Rieti, _____________________   </w:t>
      </w:r>
      <w:r w:rsidRPr="00136EC5">
        <w:rPr>
          <w:sz w:val="20"/>
          <w:szCs w:val="20"/>
        </w:rPr>
        <w:tab/>
      </w:r>
      <w:r w:rsidRPr="00136EC5">
        <w:rPr>
          <w:sz w:val="20"/>
          <w:szCs w:val="20"/>
        </w:rPr>
        <w:tab/>
        <w:t>Il Dichiarante_____________________</w:t>
      </w: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Default="00D92688" w:rsidP="008A4D15">
      <w:pPr>
        <w:jc w:val="right"/>
        <w:rPr>
          <w:b/>
          <w:u w:val="single"/>
        </w:rPr>
      </w:pPr>
    </w:p>
    <w:p w:rsidR="00D92688" w:rsidRPr="00543E0B" w:rsidRDefault="00D92688" w:rsidP="008A4D15">
      <w:pPr>
        <w:jc w:val="right"/>
        <w:rPr>
          <w:b/>
          <w:u w:val="single"/>
        </w:rPr>
      </w:pPr>
      <w:r w:rsidRPr="00543E0B">
        <w:rPr>
          <w:b/>
          <w:u w:val="single"/>
        </w:rPr>
        <w:t>ALLEGATO “E”</w:t>
      </w:r>
    </w:p>
    <w:p w:rsidR="00D92688" w:rsidRDefault="00D92688" w:rsidP="008A4D15">
      <w:pPr>
        <w:pStyle w:val="BodyText"/>
        <w:spacing w:line="360" w:lineRule="auto"/>
        <w:jc w:val="center"/>
      </w:pPr>
    </w:p>
    <w:p w:rsidR="00D92688" w:rsidRDefault="00D92688" w:rsidP="008A4D15">
      <w:pPr>
        <w:tabs>
          <w:tab w:val="left" w:pos="708"/>
          <w:tab w:val="left" w:pos="7560"/>
        </w:tabs>
        <w:autoSpaceDE w:val="0"/>
        <w:autoSpaceDN w:val="0"/>
        <w:adjustRightInd w:val="0"/>
        <w:rPr>
          <w:rFonts w:ascii="Times-Bold" w:hAnsi="Times-Bold" w:cs="Times-Bold"/>
          <w:b/>
          <w:bCs/>
        </w:rPr>
      </w:pPr>
      <w:r>
        <w:tab/>
      </w:r>
      <w:r>
        <w:tab/>
      </w:r>
    </w:p>
    <w:p w:rsidR="00D92688" w:rsidRDefault="00D92688" w:rsidP="008A4D15">
      <w:pPr>
        <w:autoSpaceDE w:val="0"/>
        <w:autoSpaceDN w:val="0"/>
        <w:adjustRightInd w:val="0"/>
        <w:rPr>
          <w:rFonts w:ascii="Times-Bold" w:hAnsi="Times-Bold" w:cs="Times-Bold"/>
          <w:b/>
          <w:bCs/>
        </w:rPr>
      </w:pPr>
      <w:r>
        <w:rPr>
          <w:rFonts w:ascii="Times-Bold" w:hAnsi="Times-Bold" w:cs="Times-Bold"/>
          <w:b/>
          <w:bCs/>
        </w:rPr>
        <w:t>FOGLIO NOTIZIE PER LA PROCEDURA DI MOBILITA’</w:t>
      </w:r>
    </w:p>
    <w:p w:rsidR="00D92688" w:rsidRDefault="00D92688" w:rsidP="008A4D15">
      <w:pPr>
        <w:pStyle w:val="BodyText"/>
        <w:spacing w:line="360" w:lineRule="auto"/>
        <w:jc w:val="center"/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Cognome................................................................... Nome..................................................................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Luogo di nascita......................................................... data di nascita............../........../..........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Residente a..............................CAP ………..in Via......................................................n.........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Domiciliato a.............................CAP ……….in Via......................................................n.........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Telefono……………….E-mail………………………………………………………………..………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Azienda o Ente di provenienza </w:t>
      </w:r>
      <w:r>
        <w:rPr>
          <w:rFonts w:ascii="Times-Roman" w:hAnsi="Times-Roman" w:cs="Times-Roman"/>
          <w:sz w:val="16"/>
          <w:szCs w:val="16"/>
        </w:rPr>
        <w:t>…</w:t>
      </w:r>
      <w:r>
        <w:rPr>
          <w:rFonts w:ascii="Times-Roman" w:hAnsi="Times-Roman" w:cs="Times-Roman"/>
        </w:rPr>
        <w:t>……………………………………………………………..……….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Profilo Prof.le.............................................................................................................................………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Categoria e fascia economica /Ruolo………………………................................................................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Data di assunzione (</w:t>
      </w:r>
      <w:r w:rsidRPr="004B2298">
        <w:rPr>
          <w:rFonts w:ascii="Times-Roman" w:hAnsi="Times-Roman" w:cs="Times-Roman"/>
          <w:sz w:val="20"/>
          <w:szCs w:val="20"/>
        </w:rPr>
        <w:t>a tempo indeterminato</w:t>
      </w:r>
      <w:r>
        <w:rPr>
          <w:rFonts w:ascii="Times-Roman" w:hAnsi="Times-Roman" w:cs="Times-Roman"/>
        </w:rPr>
        <w:t>)...............................................................................................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Sede di lavoro attuale.............................................................................................................................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</w:rPr>
        <w:t xml:space="preserve">Rapporto di lavoro Part-Time        SI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</w:rPr>
        <w:t xml:space="preserve">   (dal…………………)         NO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 w:rsidRPr="00B4600D">
        <w:rPr>
          <w:rFonts w:ascii="Times-Roman" w:hAnsi="Times-Roman" w:cs="Times-Roman"/>
          <w:sz w:val="28"/>
          <w:szCs w:val="28"/>
        </w:rPr>
        <w:t xml:space="preserve"> 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Tipologia orario.....................................................................................................................................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Titolo di studio/specializzazione……………………………………………………………………...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</w:rPr>
        <w:t xml:space="preserve">Superamento periodo di prova      SI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</w:rPr>
        <w:t xml:space="preserve">              NO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 w:rsidRPr="00B460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</w:rPr>
        <w:t xml:space="preserve"> </w:t>
      </w:r>
    </w:p>
    <w:p w:rsidR="00D92688" w:rsidRPr="004B229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1) Riepilogo delle assenze a vario titolo (escluse le ferie)…………………………………… 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……………………………………………………………………………………………………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2) Ferie residue alla data attuale…………………………………………………………………..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3) Procedimenti disciplinari    NO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</w:rPr>
        <w:t xml:space="preserve">              SI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 w:rsidRPr="00B460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</w:rPr>
        <w:t xml:space="preserve">    Esito.........................................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Pr="00B4600D" w:rsidRDefault="00D92688" w:rsidP="008A4D15">
      <w:pPr>
        <w:autoSpaceDE w:val="0"/>
        <w:autoSpaceDN w:val="0"/>
        <w:adjustRightInd w:val="0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</w:rPr>
        <w:t>4) Idoneità alla mansione:</w:t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  <w:t>SI</w:t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  <w:t xml:space="preserve">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</w:rPr>
        <w:t xml:space="preserve">        SI, </w:t>
      </w:r>
      <w:r w:rsidRPr="00B4600D">
        <w:rPr>
          <w:rFonts w:ascii="Times-Roman" w:hAnsi="Times-Roman" w:cs="Times-Roman"/>
          <w:sz w:val="20"/>
          <w:szCs w:val="20"/>
        </w:rPr>
        <w:t>con limitazioni</w:t>
      </w:r>
      <w:r>
        <w:rPr>
          <w:rFonts w:ascii="Times-Roman" w:hAnsi="Times-Roman" w:cs="Times-Roman"/>
        </w:rPr>
        <w:t xml:space="preserve">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</w:p>
    <w:p w:rsidR="00D92688" w:rsidRDefault="00D92688" w:rsidP="008A4D15">
      <w:pPr>
        <w:autoSpaceDE w:val="0"/>
        <w:autoSpaceDN w:val="0"/>
        <w:adjustRightInd w:val="0"/>
        <w:ind w:left="4248" w:firstLine="708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</w:rPr>
        <w:t xml:space="preserve">NO, </w:t>
      </w:r>
      <w:r>
        <w:rPr>
          <w:rFonts w:ascii="Times-Roman" w:hAnsi="Times-Roman" w:cs="Times-Roman"/>
          <w:sz w:val="20"/>
          <w:szCs w:val="20"/>
        </w:rPr>
        <w:t>t</w:t>
      </w:r>
      <w:r w:rsidRPr="00B4600D">
        <w:rPr>
          <w:rFonts w:ascii="Times-Roman" w:hAnsi="Times-Roman" w:cs="Times-Roman"/>
          <w:sz w:val="20"/>
          <w:szCs w:val="20"/>
        </w:rPr>
        <w:t>emporanea</w:t>
      </w:r>
      <w:r>
        <w:rPr>
          <w:rFonts w:ascii="Times-Roman" w:hAnsi="Times-Roman" w:cs="Times-Roman"/>
        </w:rPr>
        <w:t xml:space="preserve">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 w:rsidRPr="00B460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</w:rPr>
        <w:t xml:space="preserve">       NO </w:t>
      </w:r>
      <w:r>
        <w:rPr>
          <w:rFonts w:ascii="Times-Roman" w:hAnsi="Times-Roman" w:cs="Times-Roman"/>
          <w:sz w:val="20"/>
          <w:szCs w:val="20"/>
        </w:rPr>
        <w:t>p</w:t>
      </w:r>
      <w:r w:rsidRPr="00B4600D">
        <w:rPr>
          <w:rFonts w:ascii="Times-Roman" w:hAnsi="Times-Roman" w:cs="Times-Roman"/>
          <w:sz w:val="20"/>
          <w:szCs w:val="20"/>
        </w:rPr>
        <w:t>ermanente</w:t>
      </w:r>
      <w:r>
        <w:rPr>
          <w:rFonts w:ascii="Times-Roman" w:hAnsi="Times-Roman" w:cs="Times-Roman"/>
          <w:sz w:val="20"/>
          <w:szCs w:val="20"/>
        </w:rPr>
        <w:t xml:space="preserve">     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Nel caso sia stata contrassegnata la casella NO, specificare l’Organismo che ha disposto il provvedimento: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</w:rPr>
        <w:t xml:space="preserve">Medico Competente              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  <w:r w:rsidRPr="00B4600D">
        <w:rPr>
          <w:rFonts w:ascii="Times-Roman" w:hAnsi="Times-Roman" w:cs="Times-Roman"/>
          <w:sz w:val="28"/>
          <w:szCs w:val="28"/>
        </w:rPr>
        <w:t xml:space="preserve"> </w:t>
      </w:r>
      <w:r>
        <w:rPr>
          <w:rFonts w:ascii="Times-Roman" w:hAnsi="Times-Roman" w:cs="Times-Roman"/>
        </w:rPr>
        <w:t xml:space="preserve">                 Collegio Medico Legale          </w:t>
      </w:r>
      <w:r w:rsidRPr="00B4600D">
        <w:rPr>
          <w:rFonts w:ascii="Times-Roman" w:hAnsi="Times-Roman" w:cs="Times-Roman"/>
          <w:sz w:val="28"/>
          <w:szCs w:val="28"/>
        </w:rPr>
        <w:sym w:font="Wingdings 2" w:char="F0A3"/>
      </w:r>
    </w:p>
    <w:p w:rsidR="00D92688" w:rsidRPr="00B4600D" w:rsidRDefault="00D92688" w:rsidP="008A4D15">
      <w:pPr>
        <w:autoSpaceDE w:val="0"/>
        <w:autoSpaceDN w:val="0"/>
        <w:adjustRightInd w:val="0"/>
        <w:rPr>
          <w:rFonts w:ascii="Times-Roman" w:hAnsi="Times-Roman" w:cs="Times-Roman"/>
          <w:sz w:val="28"/>
          <w:szCs w:val="28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5) Attività ex L.266/91……………………………………………………………………………. (</w:t>
      </w:r>
      <w:r w:rsidRPr="005C0099">
        <w:rPr>
          <w:rFonts w:ascii="Times-Roman" w:hAnsi="Times-Roman" w:cs="Times-Roman"/>
          <w:sz w:val="20"/>
          <w:szCs w:val="20"/>
        </w:rPr>
        <w:t>attività di volontariato, protezione civile, etc</w:t>
      </w:r>
      <w:r>
        <w:rPr>
          <w:rFonts w:ascii="Times-Roman" w:hAnsi="Times-Roman" w:cs="Times-Roman"/>
        </w:rPr>
        <w:t>...)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</w:rPr>
        <w:t xml:space="preserve">6) Appartenenza a categoria protetta: </w:t>
      </w:r>
      <w:r>
        <w:rPr>
          <w:rFonts w:ascii="Times-Roman" w:hAnsi="Times-Roman" w:cs="Times-Roman"/>
        </w:rPr>
        <w:tab/>
        <w:t xml:space="preserve">SI     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  <w:sz w:val="28"/>
          <w:szCs w:val="28"/>
        </w:rPr>
        <w:t xml:space="preserve">  </w:t>
      </w:r>
      <w:r w:rsidRPr="00C86EF4">
        <w:rPr>
          <w:rFonts w:ascii="Times-Roman" w:hAnsi="Times-Roman" w:cs="Times-Roman"/>
          <w:sz w:val="20"/>
          <w:szCs w:val="20"/>
        </w:rPr>
        <w:t>(specificare</w:t>
      </w:r>
      <w:r>
        <w:rPr>
          <w:rFonts w:ascii="Times-Roman" w:hAnsi="Times-Roman" w:cs="Times-Roman"/>
          <w:sz w:val="20"/>
          <w:szCs w:val="20"/>
        </w:rPr>
        <w:t>………………….</w:t>
      </w:r>
      <w:r w:rsidRPr="00C86EF4">
        <w:rPr>
          <w:rFonts w:ascii="Times-Roman" w:hAnsi="Times-Roman" w:cs="Times-Roman"/>
          <w:sz w:val="20"/>
          <w:szCs w:val="20"/>
        </w:rPr>
        <w:t>)</w:t>
      </w:r>
      <w:r>
        <w:rPr>
          <w:rFonts w:ascii="Times-Roman" w:hAnsi="Times-Roman" w:cs="Times-Roman"/>
          <w:sz w:val="28"/>
          <w:szCs w:val="28"/>
        </w:rPr>
        <w:t xml:space="preserve">           </w:t>
      </w:r>
      <w:r w:rsidRPr="005C0099">
        <w:rPr>
          <w:rFonts w:ascii="Times-Roman" w:hAnsi="Times-Roman" w:cs="Times-Roman"/>
        </w:rPr>
        <w:t>NO</w:t>
      </w:r>
      <w:r>
        <w:rPr>
          <w:rFonts w:ascii="Times-Roman" w:hAnsi="Times-Roman" w:cs="Times-Roman"/>
        </w:rPr>
        <w:t xml:space="preserve">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</w:rPr>
        <w:t xml:space="preserve">7) Procedimenti penali in corso         </w:t>
      </w:r>
      <w:r>
        <w:rPr>
          <w:rFonts w:ascii="Times-Roman" w:hAnsi="Times-Roman" w:cs="Times-Roman"/>
        </w:rPr>
        <w:tab/>
        <w:t xml:space="preserve">SI     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  <w:sz w:val="28"/>
          <w:szCs w:val="28"/>
        </w:rPr>
        <w:t xml:space="preserve">  </w:t>
      </w:r>
      <w:r w:rsidRPr="00C86EF4">
        <w:rPr>
          <w:rFonts w:ascii="Times-Roman" w:hAnsi="Times-Roman" w:cs="Times-Roman"/>
          <w:sz w:val="20"/>
          <w:szCs w:val="20"/>
        </w:rPr>
        <w:t>(specificare</w:t>
      </w:r>
      <w:r>
        <w:rPr>
          <w:rFonts w:ascii="Times-Roman" w:hAnsi="Times-Roman" w:cs="Times-Roman"/>
          <w:sz w:val="20"/>
          <w:szCs w:val="20"/>
        </w:rPr>
        <w:t>………………….</w:t>
      </w:r>
      <w:r w:rsidRPr="00C86EF4">
        <w:rPr>
          <w:rFonts w:ascii="Times-Roman" w:hAnsi="Times-Roman" w:cs="Times-Roman"/>
          <w:sz w:val="20"/>
          <w:szCs w:val="20"/>
        </w:rPr>
        <w:t>)</w:t>
      </w:r>
      <w:r>
        <w:rPr>
          <w:rFonts w:ascii="Times-Roman" w:hAnsi="Times-Roman" w:cs="Times-Roman"/>
          <w:sz w:val="28"/>
          <w:szCs w:val="28"/>
        </w:rPr>
        <w:t xml:space="preserve">           </w:t>
      </w:r>
      <w:r w:rsidRPr="005C0099">
        <w:rPr>
          <w:rFonts w:ascii="Times-Roman" w:hAnsi="Times-Roman" w:cs="Times-Roman"/>
        </w:rPr>
        <w:t>NO</w:t>
      </w:r>
      <w:r>
        <w:rPr>
          <w:rFonts w:ascii="Times-Roman" w:hAnsi="Times-Roman" w:cs="Times-Roman"/>
        </w:rPr>
        <w:t xml:space="preserve">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  <w:sz w:val="16"/>
          <w:szCs w:val="16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</w:rPr>
        <w:t xml:space="preserve">8) Condanne penali riportate  </w:t>
      </w:r>
      <w:r w:rsidRPr="00B015B8">
        <w:rPr>
          <w:rFonts w:ascii="Times-Roman" w:hAnsi="Times-Roman" w:cs="Times-Roman"/>
        </w:rPr>
        <w:t xml:space="preserve"> </w:t>
      </w:r>
      <w:r>
        <w:rPr>
          <w:rFonts w:ascii="Times-Roman" w:hAnsi="Times-Roman" w:cs="Times-Roman"/>
        </w:rPr>
        <w:t xml:space="preserve">          </w:t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  <w:t xml:space="preserve">SI     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  <w:sz w:val="28"/>
          <w:szCs w:val="28"/>
        </w:rPr>
        <w:t xml:space="preserve">  </w:t>
      </w:r>
      <w:r w:rsidRPr="00C86EF4">
        <w:rPr>
          <w:rFonts w:ascii="Times-Roman" w:hAnsi="Times-Roman" w:cs="Times-Roman"/>
          <w:sz w:val="20"/>
          <w:szCs w:val="20"/>
        </w:rPr>
        <w:t>(specificare</w:t>
      </w:r>
      <w:r>
        <w:rPr>
          <w:rFonts w:ascii="Times-Roman" w:hAnsi="Times-Roman" w:cs="Times-Roman"/>
          <w:sz w:val="20"/>
          <w:szCs w:val="20"/>
        </w:rPr>
        <w:t>………………….</w:t>
      </w:r>
      <w:r w:rsidRPr="00C86EF4">
        <w:rPr>
          <w:rFonts w:ascii="Times-Roman" w:hAnsi="Times-Roman" w:cs="Times-Roman"/>
          <w:sz w:val="20"/>
          <w:szCs w:val="20"/>
        </w:rPr>
        <w:t>)</w:t>
      </w:r>
      <w:r>
        <w:rPr>
          <w:rFonts w:ascii="Times-Roman" w:hAnsi="Times-Roman" w:cs="Times-Roman"/>
          <w:sz w:val="28"/>
          <w:szCs w:val="28"/>
        </w:rPr>
        <w:t xml:space="preserve">           </w:t>
      </w:r>
      <w:r w:rsidRPr="005C0099">
        <w:rPr>
          <w:rFonts w:ascii="Times-Roman" w:hAnsi="Times-Roman" w:cs="Times-Roman"/>
        </w:rPr>
        <w:t>NO</w:t>
      </w:r>
      <w:r>
        <w:rPr>
          <w:rFonts w:ascii="Times-Roman" w:hAnsi="Times-Roman" w:cs="Times-Roman"/>
        </w:rPr>
        <w:t xml:space="preserve">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9) Godimento benefici art. 33 L. 104/92</w:t>
      </w:r>
      <w:r w:rsidRPr="00B015B8">
        <w:rPr>
          <w:rFonts w:ascii="Times-Roman" w:hAnsi="Times-Roman" w:cs="Times-Roman"/>
        </w:rPr>
        <w:t xml:space="preserve"> </w:t>
      </w:r>
      <w:r>
        <w:rPr>
          <w:rFonts w:ascii="Times-Roman" w:hAnsi="Times-Roman" w:cs="Times-Roman"/>
        </w:rPr>
        <w:tab/>
        <w:t xml:space="preserve">SI     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  <w:sz w:val="28"/>
          <w:szCs w:val="28"/>
        </w:rPr>
        <w:t xml:space="preserve">  </w:t>
      </w:r>
      <w:r w:rsidRPr="00C86EF4">
        <w:rPr>
          <w:rFonts w:ascii="Times-Roman" w:hAnsi="Times-Roman" w:cs="Times-Roman"/>
          <w:sz w:val="20"/>
          <w:szCs w:val="20"/>
        </w:rPr>
        <w:t>(specificare</w:t>
      </w:r>
      <w:r>
        <w:rPr>
          <w:rFonts w:ascii="Times-Roman" w:hAnsi="Times-Roman" w:cs="Times-Roman"/>
          <w:sz w:val="20"/>
          <w:szCs w:val="20"/>
        </w:rPr>
        <w:t>………………….</w:t>
      </w:r>
      <w:r w:rsidRPr="00C86EF4">
        <w:rPr>
          <w:rFonts w:ascii="Times-Roman" w:hAnsi="Times-Roman" w:cs="Times-Roman"/>
          <w:sz w:val="20"/>
          <w:szCs w:val="20"/>
        </w:rPr>
        <w:t>)</w:t>
      </w:r>
      <w:r>
        <w:rPr>
          <w:rFonts w:ascii="Times-Roman" w:hAnsi="Times-Roman" w:cs="Times-Roman"/>
          <w:sz w:val="28"/>
          <w:szCs w:val="28"/>
        </w:rPr>
        <w:t xml:space="preserve">           </w:t>
      </w:r>
      <w:r w:rsidRPr="005C0099">
        <w:rPr>
          <w:rFonts w:ascii="Times-Roman" w:hAnsi="Times-Roman" w:cs="Times-Roman"/>
        </w:rPr>
        <w:t>NO</w:t>
      </w:r>
      <w:r>
        <w:rPr>
          <w:rFonts w:ascii="Times-Roman" w:hAnsi="Times-Roman" w:cs="Times-Roman"/>
        </w:rPr>
        <w:t xml:space="preserve">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10) Godimento benefici art.79 D. Lgs. 267/2000 </w:t>
      </w:r>
      <w:r>
        <w:rPr>
          <w:rFonts w:ascii="Times-Roman" w:hAnsi="Times-Roman" w:cs="Times-Roman"/>
        </w:rPr>
        <w:tab/>
        <w:t xml:space="preserve">SI     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  <w:r>
        <w:rPr>
          <w:rFonts w:ascii="Times-Roman" w:hAnsi="Times-Roman" w:cs="Times-Roman"/>
          <w:sz w:val="28"/>
          <w:szCs w:val="28"/>
        </w:rPr>
        <w:t xml:space="preserve">  </w:t>
      </w:r>
      <w:r w:rsidRPr="00C86EF4">
        <w:rPr>
          <w:rFonts w:ascii="Times-Roman" w:hAnsi="Times-Roman" w:cs="Times-Roman"/>
          <w:sz w:val="20"/>
          <w:szCs w:val="20"/>
        </w:rPr>
        <w:t>(specificare</w:t>
      </w:r>
      <w:r>
        <w:rPr>
          <w:rFonts w:ascii="Times-Roman" w:hAnsi="Times-Roman" w:cs="Times-Roman"/>
          <w:sz w:val="20"/>
          <w:szCs w:val="20"/>
        </w:rPr>
        <w:t>…………….</w:t>
      </w:r>
      <w:r w:rsidRPr="00C86EF4">
        <w:rPr>
          <w:rFonts w:ascii="Times-Roman" w:hAnsi="Times-Roman" w:cs="Times-Roman"/>
          <w:sz w:val="20"/>
          <w:szCs w:val="20"/>
        </w:rPr>
        <w:t>)</w:t>
      </w:r>
      <w:r>
        <w:rPr>
          <w:rFonts w:ascii="Times-Roman" w:hAnsi="Times-Roman" w:cs="Times-Roman"/>
          <w:sz w:val="28"/>
          <w:szCs w:val="28"/>
        </w:rPr>
        <w:t xml:space="preserve">       </w:t>
      </w:r>
      <w:r w:rsidRPr="005C0099">
        <w:rPr>
          <w:rFonts w:ascii="Times-Roman" w:hAnsi="Times-Roman" w:cs="Times-Roman"/>
        </w:rPr>
        <w:t>NO</w:t>
      </w:r>
      <w:r>
        <w:rPr>
          <w:rFonts w:ascii="Times-Roman" w:hAnsi="Times-Roman" w:cs="Times-Roman"/>
        </w:rPr>
        <w:t xml:space="preserve">   </w:t>
      </w:r>
      <w:r w:rsidRPr="005C0099">
        <w:rPr>
          <w:rFonts w:ascii="Times-Roman" w:hAnsi="Times-Roman" w:cs="Times-Roman"/>
          <w:sz w:val="28"/>
          <w:szCs w:val="28"/>
        </w:rPr>
        <w:sym w:font="Wingdings 2" w:char="F0A3"/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</w:rPr>
        <w:t>(</w:t>
      </w:r>
      <w:r w:rsidRPr="005C0099">
        <w:rPr>
          <w:rFonts w:ascii="Times-Roman" w:hAnsi="Times-Roman" w:cs="Times-Roman"/>
          <w:sz w:val="20"/>
          <w:szCs w:val="20"/>
        </w:rPr>
        <w:t>componenti dei consigli comunali, provinciali, metropolitani, c</w:t>
      </w:r>
      <w:r>
        <w:rPr>
          <w:rFonts w:ascii="Times-Roman" w:hAnsi="Times-Roman" w:cs="Times-Roman"/>
          <w:sz w:val="20"/>
          <w:szCs w:val="20"/>
        </w:rPr>
        <w:t xml:space="preserve">ircoscrizionali, delle comunità </w:t>
      </w:r>
      <w:r w:rsidRPr="005C0099">
        <w:rPr>
          <w:rFonts w:ascii="Times-Roman" w:hAnsi="Times-Roman" w:cs="Times-Roman"/>
          <w:sz w:val="20"/>
          <w:szCs w:val="20"/>
        </w:rPr>
        <w:t>montane, etc.)</w:t>
      </w:r>
    </w:p>
    <w:p w:rsidR="00D92688" w:rsidRPr="005C0099" w:rsidRDefault="00D92688" w:rsidP="008A4D15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11) Incarichi istituzionali..........................................................................................................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12) Incarichi sindacali.............................................................................................................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13) Contenzioso in atto inerente provvedimenti di inquadramento.........................................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...............................................................................................................................................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14) Accertamento sanitario in corso.......................................................................................</w:t>
      </w:r>
    </w:p>
    <w:p w:rsidR="00D92688" w:rsidRPr="005C0099" w:rsidRDefault="00D92688" w:rsidP="008A4D15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  <w:r>
        <w:rPr>
          <w:rFonts w:ascii="Times-Bold" w:hAnsi="Times-Bold" w:cs="Times-Bold"/>
          <w:b/>
          <w:bCs/>
        </w:rPr>
        <w:t xml:space="preserve">N.B.: </w:t>
      </w:r>
      <w:r w:rsidRPr="005C0099">
        <w:rPr>
          <w:rFonts w:ascii="Times-Roman" w:hAnsi="Times-Roman" w:cs="Times-Roman"/>
          <w:sz w:val="20"/>
          <w:szCs w:val="20"/>
        </w:rPr>
        <w:t xml:space="preserve">I punti 1) e 3) sono da riferirsi all’ultimo </w:t>
      </w:r>
      <w:r>
        <w:rPr>
          <w:rFonts w:ascii="Times-Roman" w:hAnsi="Times-Roman" w:cs="Times-Roman"/>
          <w:sz w:val="20"/>
          <w:szCs w:val="20"/>
        </w:rPr>
        <w:t>triennio</w:t>
      </w:r>
      <w:r w:rsidRPr="005C0099">
        <w:rPr>
          <w:rFonts w:ascii="Times-Roman" w:hAnsi="Times-Roman" w:cs="Times-Roman"/>
          <w:sz w:val="20"/>
          <w:szCs w:val="20"/>
        </w:rPr>
        <w:t>.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</w:t>
      </w:r>
      <w:r w:rsidRPr="005C0099">
        <w:rPr>
          <w:rFonts w:ascii="Times-Roman" w:hAnsi="Times-Roman" w:cs="Times-Roman"/>
          <w:sz w:val="20"/>
          <w:szCs w:val="20"/>
        </w:rPr>
        <w:t>In caso di risposta affermativa ai punti 7) e 14) è necessario specificare di che trattasi.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  <w:r w:rsidRPr="00C86EF4">
        <w:rPr>
          <w:rFonts w:ascii="Times-Roman" w:hAnsi="Times-Roman" w:cs="Times-Roman"/>
          <w:b/>
        </w:rPr>
        <w:t>Tutti i campi devono essere compilati, anche in caso di risposta negativa</w:t>
      </w:r>
      <w:r>
        <w:rPr>
          <w:rFonts w:ascii="Times-Roman" w:hAnsi="Times-Roman" w:cs="Times-Roman"/>
          <w:sz w:val="20"/>
          <w:szCs w:val="20"/>
        </w:rPr>
        <w:t>.</w:t>
      </w:r>
    </w:p>
    <w:p w:rsidR="00D92688" w:rsidRPr="005C0099" w:rsidRDefault="00D92688" w:rsidP="008A4D15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</w:p>
    <w:p w:rsidR="00D92688" w:rsidRDefault="00D92688" w:rsidP="008A4D15">
      <w:pPr>
        <w:jc w:val="both"/>
        <w:rPr>
          <w:sz w:val="20"/>
          <w:szCs w:val="20"/>
        </w:rPr>
      </w:pPr>
      <w:r>
        <w:rPr>
          <w:sz w:val="20"/>
          <w:szCs w:val="20"/>
        </w:rPr>
        <w:t>Il/la sottoscritto/a dichiara che quanto sopra riportato corrisponde a verità, assumendosene le piena responsabilità anche penale, ai sensi della normativa vigente.</w:t>
      </w:r>
    </w:p>
    <w:p w:rsidR="00D92688" w:rsidRDefault="00D92688" w:rsidP="008A4D15">
      <w:pPr>
        <w:jc w:val="both"/>
        <w:rPr>
          <w:sz w:val="20"/>
          <w:szCs w:val="20"/>
        </w:rPr>
      </w:pPr>
    </w:p>
    <w:p w:rsidR="00D92688" w:rsidRDefault="00D92688" w:rsidP="008A4D15">
      <w:pPr>
        <w:autoSpaceDE w:val="0"/>
        <w:autoSpaceDN w:val="0"/>
        <w:adjustRightInd w:val="0"/>
        <w:rPr>
          <w:sz w:val="20"/>
          <w:szCs w:val="20"/>
        </w:rPr>
      </w:pPr>
    </w:p>
    <w:p w:rsidR="00D92688" w:rsidRPr="000700B3" w:rsidRDefault="00D92688" w:rsidP="008A4D15">
      <w:pPr>
        <w:autoSpaceDE w:val="0"/>
        <w:autoSpaceDN w:val="0"/>
        <w:adjustRightInd w:val="0"/>
        <w:rPr>
          <w:rFonts w:ascii="Times-Roman" w:hAnsi="Times-Roman" w:cs="Times-Roman"/>
          <w:sz w:val="20"/>
          <w:szCs w:val="20"/>
        </w:rPr>
      </w:pPr>
      <w:r w:rsidRPr="000700B3">
        <w:rPr>
          <w:sz w:val="20"/>
          <w:szCs w:val="20"/>
        </w:rPr>
        <w:t xml:space="preserve">                         </w:t>
      </w:r>
      <w:r>
        <w:rPr>
          <w:sz w:val="20"/>
          <w:szCs w:val="20"/>
        </w:rPr>
        <w:t xml:space="preserve">                      </w:t>
      </w:r>
      <w:r w:rsidRPr="000700B3">
        <w:rPr>
          <w:sz w:val="20"/>
          <w:szCs w:val="20"/>
        </w:rPr>
        <w:t xml:space="preserve"> </w:t>
      </w:r>
      <w:r w:rsidRPr="000700B3">
        <w:rPr>
          <w:b/>
          <w:sz w:val="20"/>
          <w:szCs w:val="20"/>
        </w:rPr>
        <w:t>TRATTAMENTO E TUTELA DEI DATI PERSONALI</w:t>
      </w:r>
    </w:p>
    <w:p w:rsidR="00D92688" w:rsidRPr="000700B3" w:rsidRDefault="00D92688" w:rsidP="008A4D15">
      <w:pPr>
        <w:pStyle w:val="BodyText"/>
        <w:jc w:val="center"/>
        <w:rPr>
          <w:b/>
          <w:sz w:val="20"/>
        </w:rPr>
      </w:pPr>
      <w:r w:rsidRPr="000700B3">
        <w:rPr>
          <w:b/>
          <w:sz w:val="20"/>
        </w:rPr>
        <w:t>INFORMATIVA SULLA PRIVACY</w:t>
      </w:r>
    </w:p>
    <w:p w:rsidR="00D92688" w:rsidRPr="00BF1C76" w:rsidRDefault="00D92688" w:rsidP="008A4D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20"/>
          <w:szCs w:val="20"/>
        </w:rPr>
      </w:pPr>
      <w:r w:rsidRPr="00BF1C76">
        <w:rPr>
          <w:sz w:val="20"/>
          <w:szCs w:val="20"/>
        </w:rPr>
        <w:t>L’Agenzia Regionale per la Protezione Ambientale del Lazio precisa che i dati personali forniti saranno trattati a norma del Regolamento (UE) 2016/679 del Parlamento Europeo e del Consiglio relativo alla protezione delle persone fisiche con riguardo al trattamento dei dati personali, nonché alla libera circolazione di tali dati che abroga la direttiva 95/46/CE, direttamente applicabile in tutti gli Stati membri dal 25 maggio 2018;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……….</w:t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</w:r>
      <w:r>
        <w:rPr>
          <w:rFonts w:ascii="Times-Roman" w:hAnsi="Times-Roman" w:cs="Times-Roman"/>
        </w:rPr>
        <w:tab/>
        <w:t>……………………………….</w:t>
      </w:r>
    </w:p>
    <w:p w:rsidR="00D92688" w:rsidRDefault="00D92688" w:rsidP="008A4D15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data                                                                                                     firma leggibile</w:t>
      </w:r>
    </w:p>
    <w:p w:rsidR="00D92688" w:rsidRPr="00543E0B" w:rsidRDefault="00D92688" w:rsidP="008A4D15">
      <w:pPr>
        <w:autoSpaceDE w:val="0"/>
        <w:autoSpaceDN w:val="0"/>
        <w:adjustRightInd w:val="0"/>
        <w:rPr>
          <w:b/>
          <w:u w:val="single"/>
        </w:rPr>
      </w:pPr>
      <w:r>
        <w:rPr>
          <w:rFonts w:ascii="Times-Roman" w:hAnsi="Times-Roman" w:cs="Times-Roman"/>
        </w:rPr>
        <w:t>(</w:t>
      </w:r>
      <w:r w:rsidRPr="00C86EF4">
        <w:rPr>
          <w:rFonts w:ascii="Times-Roman" w:hAnsi="Times-Roman" w:cs="Times-Roman"/>
          <w:i/>
        </w:rPr>
        <w:t>allegare copia documento di identità</w:t>
      </w:r>
      <w:r>
        <w:rPr>
          <w:rFonts w:ascii="Times-Roman" w:hAnsi="Times-Roman" w:cs="Times-Roman"/>
        </w:rPr>
        <w:t>)</w:t>
      </w:r>
    </w:p>
    <w:p w:rsidR="00D92688" w:rsidRPr="00543E0B" w:rsidRDefault="00D92688" w:rsidP="008A4D15">
      <w:pPr>
        <w:pStyle w:val="BodyText"/>
        <w:spacing w:line="360" w:lineRule="auto"/>
      </w:pPr>
    </w:p>
    <w:p w:rsidR="00D92688" w:rsidRPr="00543E0B" w:rsidRDefault="00D92688" w:rsidP="008A4D15">
      <w:pPr>
        <w:jc w:val="both"/>
      </w:pPr>
    </w:p>
    <w:sectPr w:rsidR="00D92688" w:rsidRPr="00543E0B" w:rsidSect="00662E62">
      <w:footerReference w:type="default" r:id="rId7"/>
      <w:footerReference w:type="first" r:id="rId8"/>
      <w:pgSz w:w="11906" w:h="16838" w:code="9"/>
      <w:pgMar w:top="1438" w:right="1106" w:bottom="719" w:left="1077" w:header="360" w:footer="1293" w:gutter="0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688" w:rsidRDefault="00D92688">
      <w:r>
        <w:separator/>
      </w:r>
    </w:p>
  </w:endnote>
  <w:endnote w:type="continuationSeparator" w:id="0">
    <w:p w:rsidR="00D92688" w:rsidRDefault="00D926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688" w:rsidRDefault="00D92688" w:rsidP="0068192E">
    <w:pPr>
      <w:pStyle w:val="Footer"/>
      <w:jc w:val="center"/>
      <w:rPr>
        <w:rStyle w:val="PageNumber"/>
      </w:rPr>
    </w:pPr>
    <w:r>
      <w:rPr>
        <w:noProof/>
      </w:rPr>
      <w:pict>
        <v:line id=" 4" o:spid="_x0000_s2049" style="position:absolute;left:0;text-align:left;z-index:251656704;visibility:visible" from="3in,-16.55pt" to="270pt,-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" strokeweight=".25pt">
          <o:lock v:ext="edit" shapetype="f"/>
        </v:line>
      </w:pict>
    </w:r>
    <w:r w:rsidRPr="0068192E">
      <w:rPr>
        <w:rStyle w:val="PageNumber"/>
      </w:rPr>
      <w:fldChar w:fldCharType="begin"/>
    </w:r>
    <w:r w:rsidRPr="0068192E">
      <w:rPr>
        <w:rStyle w:val="PageNumber"/>
      </w:rPr>
      <w:instrText xml:space="preserve"> PAGE </w:instrText>
    </w:r>
    <w:r w:rsidRPr="0068192E">
      <w:rPr>
        <w:rStyle w:val="PageNumber"/>
      </w:rPr>
      <w:fldChar w:fldCharType="separate"/>
    </w:r>
    <w:r>
      <w:rPr>
        <w:rStyle w:val="PageNumber"/>
        <w:noProof/>
      </w:rPr>
      <w:t>2</w:t>
    </w:r>
    <w:r w:rsidRPr="0068192E">
      <w:rPr>
        <w:rStyle w:val="PageNumber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688" w:rsidRDefault="00D92688">
    <w:pPr>
      <w:pStyle w:val="Footer"/>
    </w:pPr>
    <w:r>
      <w:rPr>
        <w:noProof/>
      </w:rPr>
      <w:pict>
        <v:line id=" 13" o:spid="_x0000_s2050" style="position:absolute;z-index:251658752;visibility:visible" from="3in,-3.85pt" to="270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" strokeweight=".25pt">
          <o:lock v:ext="edit" shapetype="f"/>
        </v:line>
      </w:pict>
    </w:r>
    <w:r>
      <w:rPr>
        <w:noProof/>
      </w:rPr>
      <w:pict>
        <v:line id=" 8" o:spid="_x0000_s2051" style="position:absolute;z-index:251657728;visibility:visible" from="3in,-4.3pt" to="270pt,-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" strokeweight=".25pt">
          <o:lock v:ext="edit" shapetype="f"/>
        </v:line>
      </w:pict>
    </w:r>
    <w:r w:rsidRPr="00956A2D"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688" w:rsidRDefault="00D92688">
      <w:r>
        <w:separator/>
      </w:r>
    </w:p>
  </w:footnote>
  <w:footnote w:type="continuationSeparator" w:id="0">
    <w:p w:rsidR="00D92688" w:rsidRDefault="00D926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>
        <v:imagedata r:id="rId1" o:title=""/>
      </v:shape>
    </w:pict>
  </w:numPicBullet>
  <w:abstractNum w:abstractNumId="0">
    <w:nsid w:val="00000001"/>
    <w:multiLevelType w:val="multilevel"/>
    <w:tmpl w:val="789EB49C"/>
    <w:name w:val="WW8Num1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>
    <w:nsid w:val="088E6D07"/>
    <w:multiLevelType w:val="hybridMultilevel"/>
    <w:tmpl w:val="D7DEEC1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0A11B8"/>
    <w:multiLevelType w:val="hybridMultilevel"/>
    <w:tmpl w:val="001A5A72"/>
    <w:lvl w:ilvl="0" w:tplc="4E3E0E60">
      <w:start w:val="1"/>
      <w:numFmt w:val="bullet"/>
      <w:lvlText w:val="-"/>
      <w:lvlJc w:val="left"/>
      <w:pPr>
        <w:tabs>
          <w:tab w:val="num" w:pos="460"/>
        </w:tabs>
        <w:ind w:left="460" w:hanging="17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4">
    <w:nsid w:val="13DD28B7"/>
    <w:multiLevelType w:val="hybridMultilevel"/>
    <w:tmpl w:val="8B7A4FFE"/>
    <w:lvl w:ilvl="0" w:tplc="21C871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4BB7E36"/>
    <w:multiLevelType w:val="hybridMultilevel"/>
    <w:tmpl w:val="5D18C4C6"/>
    <w:name w:val="WW8Num32"/>
    <w:lvl w:ilvl="0" w:tplc="0000000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490E96"/>
    <w:multiLevelType w:val="hybridMultilevel"/>
    <w:tmpl w:val="8C5656F4"/>
    <w:lvl w:ilvl="0" w:tplc="3E3608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836137D"/>
    <w:multiLevelType w:val="hybridMultilevel"/>
    <w:tmpl w:val="F7DAF89A"/>
    <w:lvl w:ilvl="0" w:tplc="12E89D5E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C016E6"/>
    <w:multiLevelType w:val="hybridMultilevel"/>
    <w:tmpl w:val="46F82986"/>
    <w:lvl w:ilvl="0" w:tplc="4CC24616">
      <w:start w:val="1"/>
      <w:numFmt w:val="bullet"/>
      <w:lvlText w:val=""/>
      <w:lvlJc w:val="left"/>
      <w:pPr>
        <w:tabs>
          <w:tab w:val="num" w:pos="-1701"/>
        </w:tabs>
        <w:ind w:left="-170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8D78FB"/>
    <w:multiLevelType w:val="hybridMultilevel"/>
    <w:tmpl w:val="15E68574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E5A6E15"/>
    <w:multiLevelType w:val="hybridMultilevel"/>
    <w:tmpl w:val="C4080FFE"/>
    <w:lvl w:ilvl="0" w:tplc="12E89D5E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170C44"/>
    <w:multiLevelType w:val="hybridMultilevel"/>
    <w:tmpl w:val="158E3450"/>
    <w:lvl w:ilvl="0" w:tplc="B0540DF6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B5F62CE"/>
    <w:multiLevelType w:val="hybridMultilevel"/>
    <w:tmpl w:val="203ACDDC"/>
    <w:lvl w:ilvl="0" w:tplc="836069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EAE622A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DB80DFF"/>
    <w:multiLevelType w:val="hybridMultilevel"/>
    <w:tmpl w:val="51E2B9DA"/>
    <w:lvl w:ilvl="0" w:tplc="6A92E9A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i w:val="0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25B6AE4"/>
    <w:multiLevelType w:val="hybridMultilevel"/>
    <w:tmpl w:val="B08427D0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D286B7E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64D3E0A"/>
    <w:multiLevelType w:val="hybridMultilevel"/>
    <w:tmpl w:val="9FE49CD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9AD4415"/>
    <w:multiLevelType w:val="hybridMultilevel"/>
    <w:tmpl w:val="38B00666"/>
    <w:lvl w:ilvl="0" w:tplc="D1FEB95C">
      <w:start w:val="1"/>
      <w:numFmt w:val="bullet"/>
      <w:lvlText w:val="-"/>
      <w:lvlJc w:val="left"/>
      <w:pPr>
        <w:tabs>
          <w:tab w:val="num" w:pos="348"/>
        </w:tabs>
        <w:ind w:left="705" w:firstLine="3"/>
      </w:pPr>
      <w:rPr>
        <w:rFonts w:ascii="Sylfaen" w:hAnsi="Sylfae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>
    <w:nsid w:val="4DD36BE4"/>
    <w:multiLevelType w:val="hybridMultilevel"/>
    <w:tmpl w:val="49883888"/>
    <w:lvl w:ilvl="0" w:tplc="DC8EE5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54103462"/>
    <w:multiLevelType w:val="hybridMultilevel"/>
    <w:tmpl w:val="AC66592C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6617D32"/>
    <w:multiLevelType w:val="hybridMultilevel"/>
    <w:tmpl w:val="5FEC656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8D1144C"/>
    <w:multiLevelType w:val="hybridMultilevel"/>
    <w:tmpl w:val="D126416E"/>
    <w:lvl w:ilvl="0" w:tplc="D1FEB95C">
      <w:start w:val="1"/>
      <w:numFmt w:val="bullet"/>
      <w:lvlText w:val="-"/>
      <w:lvlJc w:val="left"/>
      <w:pPr>
        <w:tabs>
          <w:tab w:val="num" w:pos="348"/>
        </w:tabs>
        <w:ind w:left="705" w:firstLine="3"/>
      </w:pPr>
      <w:rPr>
        <w:rFonts w:ascii="Sylfaen" w:hAnsi="Sylfae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5A263075"/>
    <w:multiLevelType w:val="hybridMultilevel"/>
    <w:tmpl w:val="82BCF1B2"/>
    <w:lvl w:ilvl="0" w:tplc="C7E09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F206513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E244744"/>
    <w:multiLevelType w:val="hybridMultilevel"/>
    <w:tmpl w:val="75D011DA"/>
    <w:lvl w:ilvl="0" w:tplc="FE7A52B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F627F82"/>
    <w:multiLevelType w:val="hybridMultilevel"/>
    <w:tmpl w:val="C938E540"/>
    <w:name w:val="WW8Num33"/>
    <w:lvl w:ilvl="0" w:tplc="0000000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CA2447C"/>
    <w:multiLevelType w:val="hybridMultilevel"/>
    <w:tmpl w:val="3264880A"/>
    <w:lvl w:ilvl="0" w:tplc="0410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78577C5B"/>
    <w:multiLevelType w:val="hybridMultilevel"/>
    <w:tmpl w:val="E9BEBE44"/>
    <w:lvl w:ilvl="0" w:tplc="4CC24616">
      <w:start w:val="1"/>
      <w:numFmt w:val="bullet"/>
      <w:lvlText w:val=""/>
      <w:lvlJc w:val="left"/>
      <w:pPr>
        <w:tabs>
          <w:tab w:val="num" w:pos="-1701"/>
        </w:tabs>
        <w:ind w:left="-170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DC42268"/>
    <w:multiLevelType w:val="hybridMultilevel"/>
    <w:tmpl w:val="29ECA082"/>
    <w:lvl w:ilvl="0" w:tplc="61FEEC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"/>
  </w:num>
  <w:num w:numId="4">
    <w:abstractNumId w:val="9"/>
  </w:num>
  <w:num w:numId="5">
    <w:abstractNumId w:val="15"/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6"/>
  </w:num>
  <w:num w:numId="9">
    <w:abstractNumId w:val="26"/>
  </w:num>
  <w:num w:numId="10">
    <w:abstractNumId w:val="17"/>
  </w:num>
  <w:num w:numId="11">
    <w:abstractNumId w:val="24"/>
  </w:num>
  <w:num w:numId="12">
    <w:abstractNumId w:val="22"/>
  </w:num>
  <w:num w:numId="13">
    <w:abstractNumId w:val="18"/>
  </w:num>
  <w:num w:numId="14">
    <w:abstractNumId w:val="10"/>
  </w:num>
  <w:num w:numId="15">
    <w:abstractNumId w:val="3"/>
  </w:num>
  <w:num w:numId="16">
    <w:abstractNumId w:val="7"/>
  </w:num>
  <w:num w:numId="17">
    <w:abstractNumId w:val="11"/>
  </w:num>
  <w:num w:numId="18">
    <w:abstractNumId w:val="19"/>
  </w:num>
  <w:num w:numId="19">
    <w:abstractNumId w:val="16"/>
  </w:num>
  <w:num w:numId="20">
    <w:abstractNumId w:val="20"/>
  </w:num>
  <w:num w:numId="21">
    <w:abstractNumId w:val="8"/>
  </w:num>
  <w:num w:numId="22">
    <w:abstractNumId w:val="25"/>
  </w:num>
  <w:num w:numId="23">
    <w:abstractNumId w:val="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ocumentProtection w:edit="readOnly" w:enforcement="0"/>
  <w:defaultTabStop w:val="708"/>
  <w:hyphenationZone w:val="283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60E3"/>
    <w:rsid w:val="00001370"/>
    <w:rsid w:val="00001D14"/>
    <w:rsid w:val="0000566A"/>
    <w:rsid w:val="00005909"/>
    <w:rsid w:val="000060D4"/>
    <w:rsid w:val="000069F7"/>
    <w:rsid w:val="00007883"/>
    <w:rsid w:val="00007C32"/>
    <w:rsid w:val="00010BE3"/>
    <w:rsid w:val="00012E7C"/>
    <w:rsid w:val="000139FF"/>
    <w:rsid w:val="0001443F"/>
    <w:rsid w:val="00014709"/>
    <w:rsid w:val="00021F7D"/>
    <w:rsid w:val="000244D5"/>
    <w:rsid w:val="00027CA2"/>
    <w:rsid w:val="00030BBF"/>
    <w:rsid w:val="000339D8"/>
    <w:rsid w:val="00034902"/>
    <w:rsid w:val="00036B6D"/>
    <w:rsid w:val="000376AF"/>
    <w:rsid w:val="000413B4"/>
    <w:rsid w:val="000427B9"/>
    <w:rsid w:val="000436E1"/>
    <w:rsid w:val="00045B4E"/>
    <w:rsid w:val="000477C8"/>
    <w:rsid w:val="000510DD"/>
    <w:rsid w:val="000522E5"/>
    <w:rsid w:val="00055735"/>
    <w:rsid w:val="00055F41"/>
    <w:rsid w:val="00056BE4"/>
    <w:rsid w:val="00057D10"/>
    <w:rsid w:val="00061713"/>
    <w:rsid w:val="00063CDB"/>
    <w:rsid w:val="00064CFD"/>
    <w:rsid w:val="00066ED1"/>
    <w:rsid w:val="000670AA"/>
    <w:rsid w:val="000700B3"/>
    <w:rsid w:val="00071969"/>
    <w:rsid w:val="00072402"/>
    <w:rsid w:val="0008623A"/>
    <w:rsid w:val="000905A9"/>
    <w:rsid w:val="0009440F"/>
    <w:rsid w:val="00095B5A"/>
    <w:rsid w:val="0009717B"/>
    <w:rsid w:val="000A3C28"/>
    <w:rsid w:val="000A4109"/>
    <w:rsid w:val="000A6AED"/>
    <w:rsid w:val="000A7CF1"/>
    <w:rsid w:val="000B18B0"/>
    <w:rsid w:val="000B5BE6"/>
    <w:rsid w:val="000B60FF"/>
    <w:rsid w:val="000B6B65"/>
    <w:rsid w:val="000B6F0A"/>
    <w:rsid w:val="000B7269"/>
    <w:rsid w:val="000C0317"/>
    <w:rsid w:val="000C0683"/>
    <w:rsid w:val="000C308E"/>
    <w:rsid w:val="000C4654"/>
    <w:rsid w:val="000C5BE5"/>
    <w:rsid w:val="000D000B"/>
    <w:rsid w:val="000E74A4"/>
    <w:rsid w:val="000F08E6"/>
    <w:rsid w:val="000F12AA"/>
    <w:rsid w:val="000F27DF"/>
    <w:rsid w:val="000F5CF2"/>
    <w:rsid w:val="000F6083"/>
    <w:rsid w:val="000F79D0"/>
    <w:rsid w:val="0010089C"/>
    <w:rsid w:val="00102E40"/>
    <w:rsid w:val="00105797"/>
    <w:rsid w:val="00106B27"/>
    <w:rsid w:val="00106BDD"/>
    <w:rsid w:val="001073F3"/>
    <w:rsid w:val="001151DB"/>
    <w:rsid w:val="001210F3"/>
    <w:rsid w:val="00124781"/>
    <w:rsid w:val="0012678E"/>
    <w:rsid w:val="001304EF"/>
    <w:rsid w:val="0013052C"/>
    <w:rsid w:val="00131516"/>
    <w:rsid w:val="00132AE2"/>
    <w:rsid w:val="00132E89"/>
    <w:rsid w:val="0013474C"/>
    <w:rsid w:val="00135941"/>
    <w:rsid w:val="00135BE9"/>
    <w:rsid w:val="00136EC5"/>
    <w:rsid w:val="001413E6"/>
    <w:rsid w:val="001413F0"/>
    <w:rsid w:val="00141F51"/>
    <w:rsid w:val="001451B5"/>
    <w:rsid w:val="00147A60"/>
    <w:rsid w:val="00151CE5"/>
    <w:rsid w:val="00157163"/>
    <w:rsid w:val="00157BAD"/>
    <w:rsid w:val="00160365"/>
    <w:rsid w:val="00163404"/>
    <w:rsid w:val="001642BA"/>
    <w:rsid w:val="0016477C"/>
    <w:rsid w:val="00176AA7"/>
    <w:rsid w:val="0018720B"/>
    <w:rsid w:val="00187FB2"/>
    <w:rsid w:val="001911FC"/>
    <w:rsid w:val="00193E3E"/>
    <w:rsid w:val="001942AC"/>
    <w:rsid w:val="00194501"/>
    <w:rsid w:val="00196C97"/>
    <w:rsid w:val="0019787C"/>
    <w:rsid w:val="001A0913"/>
    <w:rsid w:val="001A3C94"/>
    <w:rsid w:val="001B3F72"/>
    <w:rsid w:val="001B43B2"/>
    <w:rsid w:val="001B4FE9"/>
    <w:rsid w:val="001B519F"/>
    <w:rsid w:val="001B6A3D"/>
    <w:rsid w:val="001C1430"/>
    <w:rsid w:val="001C2662"/>
    <w:rsid w:val="001C2ECF"/>
    <w:rsid w:val="001C6371"/>
    <w:rsid w:val="001D064C"/>
    <w:rsid w:val="001D07C5"/>
    <w:rsid w:val="001D0A16"/>
    <w:rsid w:val="001D62AA"/>
    <w:rsid w:val="001E0142"/>
    <w:rsid w:val="001E0F3F"/>
    <w:rsid w:val="001E2FBB"/>
    <w:rsid w:val="001E2FF4"/>
    <w:rsid w:val="001E5A4E"/>
    <w:rsid w:val="001E6E09"/>
    <w:rsid w:val="001E79B4"/>
    <w:rsid w:val="001E79C6"/>
    <w:rsid w:val="001F059F"/>
    <w:rsid w:val="001F2D10"/>
    <w:rsid w:val="001F539F"/>
    <w:rsid w:val="001F5853"/>
    <w:rsid w:val="001F59A9"/>
    <w:rsid w:val="002033FE"/>
    <w:rsid w:val="0020381C"/>
    <w:rsid w:val="00204E7E"/>
    <w:rsid w:val="0020587E"/>
    <w:rsid w:val="00207274"/>
    <w:rsid w:val="00210D44"/>
    <w:rsid w:val="00213AC0"/>
    <w:rsid w:val="00222445"/>
    <w:rsid w:val="00222977"/>
    <w:rsid w:val="00225630"/>
    <w:rsid w:val="002307E4"/>
    <w:rsid w:val="00230999"/>
    <w:rsid w:val="00230DDF"/>
    <w:rsid w:val="002317BC"/>
    <w:rsid w:val="00232438"/>
    <w:rsid w:val="002343F7"/>
    <w:rsid w:val="00240D6F"/>
    <w:rsid w:val="00241210"/>
    <w:rsid w:val="00241710"/>
    <w:rsid w:val="00242348"/>
    <w:rsid w:val="00243B1D"/>
    <w:rsid w:val="002530BA"/>
    <w:rsid w:val="00253A9F"/>
    <w:rsid w:val="00253DD7"/>
    <w:rsid w:val="00253FAA"/>
    <w:rsid w:val="0025501E"/>
    <w:rsid w:val="002567C4"/>
    <w:rsid w:val="0025725F"/>
    <w:rsid w:val="00257DBA"/>
    <w:rsid w:val="00260FEE"/>
    <w:rsid w:val="00261592"/>
    <w:rsid w:val="00261F6E"/>
    <w:rsid w:val="00262A5A"/>
    <w:rsid w:val="002640C9"/>
    <w:rsid w:val="00271542"/>
    <w:rsid w:val="00271756"/>
    <w:rsid w:val="00273FFC"/>
    <w:rsid w:val="00275BEA"/>
    <w:rsid w:val="002762A8"/>
    <w:rsid w:val="00276F31"/>
    <w:rsid w:val="002774F1"/>
    <w:rsid w:val="00277EED"/>
    <w:rsid w:val="002810F7"/>
    <w:rsid w:val="0028219B"/>
    <w:rsid w:val="0028369F"/>
    <w:rsid w:val="00284F2D"/>
    <w:rsid w:val="00286668"/>
    <w:rsid w:val="002901DA"/>
    <w:rsid w:val="00290415"/>
    <w:rsid w:val="00292C79"/>
    <w:rsid w:val="00296041"/>
    <w:rsid w:val="002A304B"/>
    <w:rsid w:val="002A4821"/>
    <w:rsid w:val="002B5F0D"/>
    <w:rsid w:val="002C2409"/>
    <w:rsid w:val="002C6504"/>
    <w:rsid w:val="002C708C"/>
    <w:rsid w:val="002D0349"/>
    <w:rsid w:val="002D10AF"/>
    <w:rsid w:val="002D529D"/>
    <w:rsid w:val="002D73E2"/>
    <w:rsid w:val="002E3ACF"/>
    <w:rsid w:val="002E5DD7"/>
    <w:rsid w:val="002E79FA"/>
    <w:rsid w:val="002F07C8"/>
    <w:rsid w:val="002F09F7"/>
    <w:rsid w:val="002F2B10"/>
    <w:rsid w:val="002F3999"/>
    <w:rsid w:val="002F5996"/>
    <w:rsid w:val="002F7145"/>
    <w:rsid w:val="002F7BAC"/>
    <w:rsid w:val="00302C53"/>
    <w:rsid w:val="00303D4A"/>
    <w:rsid w:val="00307668"/>
    <w:rsid w:val="0031060A"/>
    <w:rsid w:val="00312741"/>
    <w:rsid w:val="00312DC6"/>
    <w:rsid w:val="00313C0C"/>
    <w:rsid w:val="003143E0"/>
    <w:rsid w:val="0031684C"/>
    <w:rsid w:val="0031721B"/>
    <w:rsid w:val="00317A92"/>
    <w:rsid w:val="00322ED8"/>
    <w:rsid w:val="003248C9"/>
    <w:rsid w:val="00325FBE"/>
    <w:rsid w:val="0032713E"/>
    <w:rsid w:val="00327940"/>
    <w:rsid w:val="00332B8D"/>
    <w:rsid w:val="00334879"/>
    <w:rsid w:val="003356E6"/>
    <w:rsid w:val="003412AD"/>
    <w:rsid w:val="003415ED"/>
    <w:rsid w:val="003424A1"/>
    <w:rsid w:val="00342599"/>
    <w:rsid w:val="00342F31"/>
    <w:rsid w:val="00343AB0"/>
    <w:rsid w:val="00344FB4"/>
    <w:rsid w:val="00351A55"/>
    <w:rsid w:val="003544E7"/>
    <w:rsid w:val="00354B40"/>
    <w:rsid w:val="00356D01"/>
    <w:rsid w:val="00356E6E"/>
    <w:rsid w:val="0036009C"/>
    <w:rsid w:val="0036070E"/>
    <w:rsid w:val="00363C14"/>
    <w:rsid w:val="00364710"/>
    <w:rsid w:val="00365BC4"/>
    <w:rsid w:val="00365CB1"/>
    <w:rsid w:val="00367BBD"/>
    <w:rsid w:val="0037172E"/>
    <w:rsid w:val="00372789"/>
    <w:rsid w:val="003729B6"/>
    <w:rsid w:val="003753FB"/>
    <w:rsid w:val="00377E3A"/>
    <w:rsid w:val="003800D7"/>
    <w:rsid w:val="00380E25"/>
    <w:rsid w:val="003814CD"/>
    <w:rsid w:val="003817CF"/>
    <w:rsid w:val="00383BB1"/>
    <w:rsid w:val="00385D84"/>
    <w:rsid w:val="00392B6D"/>
    <w:rsid w:val="00397439"/>
    <w:rsid w:val="003979F6"/>
    <w:rsid w:val="003A22BA"/>
    <w:rsid w:val="003A261B"/>
    <w:rsid w:val="003A53BA"/>
    <w:rsid w:val="003A5DD4"/>
    <w:rsid w:val="003A5FAE"/>
    <w:rsid w:val="003A7C75"/>
    <w:rsid w:val="003B296E"/>
    <w:rsid w:val="003B2C0A"/>
    <w:rsid w:val="003B3376"/>
    <w:rsid w:val="003B3C3E"/>
    <w:rsid w:val="003C01D5"/>
    <w:rsid w:val="003C3380"/>
    <w:rsid w:val="003C5316"/>
    <w:rsid w:val="003C6607"/>
    <w:rsid w:val="003C6950"/>
    <w:rsid w:val="003C7241"/>
    <w:rsid w:val="003D0441"/>
    <w:rsid w:val="003D117C"/>
    <w:rsid w:val="003D15DB"/>
    <w:rsid w:val="003D3A98"/>
    <w:rsid w:val="003D40D5"/>
    <w:rsid w:val="003D46A7"/>
    <w:rsid w:val="003D76D5"/>
    <w:rsid w:val="003D7807"/>
    <w:rsid w:val="003E2494"/>
    <w:rsid w:val="003E3635"/>
    <w:rsid w:val="003E3AF5"/>
    <w:rsid w:val="003E44A2"/>
    <w:rsid w:val="003E6BFE"/>
    <w:rsid w:val="003E769D"/>
    <w:rsid w:val="00400A8D"/>
    <w:rsid w:val="00403398"/>
    <w:rsid w:val="00403D9D"/>
    <w:rsid w:val="0040569A"/>
    <w:rsid w:val="00406CBF"/>
    <w:rsid w:val="00407103"/>
    <w:rsid w:val="004104BA"/>
    <w:rsid w:val="00413FD3"/>
    <w:rsid w:val="00415B38"/>
    <w:rsid w:val="00416931"/>
    <w:rsid w:val="00420CA8"/>
    <w:rsid w:val="004226E6"/>
    <w:rsid w:val="00423723"/>
    <w:rsid w:val="004264F1"/>
    <w:rsid w:val="0043411A"/>
    <w:rsid w:val="00434390"/>
    <w:rsid w:val="00435A4F"/>
    <w:rsid w:val="00435D65"/>
    <w:rsid w:val="004408C9"/>
    <w:rsid w:val="00441114"/>
    <w:rsid w:val="00443798"/>
    <w:rsid w:val="004459AD"/>
    <w:rsid w:val="0044615C"/>
    <w:rsid w:val="004501E9"/>
    <w:rsid w:val="00450744"/>
    <w:rsid w:val="0045254C"/>
    <w:rsid w:val="004537E2"/>
    <w:rsid w:val="00453B51"/>
    <w:rsid w:val="00455FE2"/>
    <w:rsid w:val="0045781A"/>
    <w:rsid w:val="004614A6"/>
    <w:rsid w:val="004638B8"/>
    <w:rsid w:val="00470760"/>
    <w:rsid w:val="00474E0E"/>
    <w:rsid w:val="00476CAE"/>
    <w:rsid w:val="00481831"/>
    <w:rsid w:val="00483193"/>
    <w:rsid w:val="00490119"/>
    <w:rsid w:val="00490F7E"/>
    <w:rsid w:val="00493020"/>
    <w:rsid w:val="004959DB"/>
    <w:rsid w:val="0049643C"/>
    <w:rsid w:val="004969FD"/>
    <w:rsid w:val="004A0A7B"/>
    <w:rsid w:val="004A3633"/>
    <w:rsid w:val="004A595F"/>
    <w:rsid w:val="004A60F8"/>
    <w:rsid w:val="004A62F7"/>
    <w:rsid w:val="004A7BC5"/>
    <w:rsid w:val="004B0CC6"/>
    <w:rsid w:val="004B2298"/>
    <w:rsid w:val="004B3335"/>
    <w:rsid w:val="004B59C5"/>
    <w:rsid w:val="004B6558"/>
    <w:rsid w:val="004B7D44"/>
    <w:rsid w:val="004C15ED"/>
    <w:rsid w:val="004C16CC"/>
    <w:rsid w:val="004C2EC8"/>
    <w:rsid w:val="004C6E45"/>
    <w:rsid w:val="004E04E3"/>
    <w:rsid w:val="004E32A6"/>
    <w:rsid w:val="004E3847"/>
    <w:rsid w:val="004E3FDE"/>
    <w:rsid w:val="004E44D7"/>
    <w:rsid w:val="004F2B42"/>
    <w:rsid w:val="004F3050"/>
    <w:rsid w:val="004F30A8"/>
    <w:rsid w:val="004F58B0"/>
    <w:rsid w:val="004F664C"/>
    <w:rsid w:val="004F75D6"/>
    <w:rsid w:val="005001AA"/>
    <w:rsid w:val="0050133E"/>
    <w:rsid w:val="0050289D"/>
    <w:rsid w:val="00502B4D"/>
    <w:rsid w:val="00505171"/>
    <w:rsid w:val="00507843"/>
    <w:rsid w:val="0051090C"/>
    <w:rsid w:val="00513289"/>
    <w:rsid w:val="005134D3"/>
    <w:rsid w:val="00513C65"/>
    <w:rsid w:val="0051635C"/>
    <w:rsid w:val="0052082E"/>
    <w:rsid w:val="00527ABE"/>
    <w:rsid w:val="00534A27"/>
    <w:rsid w:val="00534D5F"/>
    <w:rsid w:val="005356F8"/>
    <w:rsid w:val="00535EAF"/>
    <w:rsid w:val="00543E0B"/>
    <w:rsid w:val="00544FD7"/>
    <w:rsid w:val="00546AC5"/>
    <w:rsid w:val="00546CD2"/>
    <w:rsid w:val="00547789"/>
    <w:rsid w:val="00550CCF"/>
    <w:rsid w:val="00551FF0"/>
    <w:rsid w:val="0055243E"/>
    <w:rsid w:val="00555F74"/>
    <w:rsid w:val="00556F41"/>
    <w:rsid w:val="00560066"/>
    <w:rsid w:val="0056017D"/>
    <w:rsid w:val="0056205A"/>
    <w:rsid w:val="005637FC"/>
    <w:rsid w:val="00564D08"/>
    <w:rsid w:val="00564E1F"/>
    <w:rsid w:val="005711B1"/>
    <w:rsid w:val="00580FEF"/>
    <w:rsid w:val="005820ED"/>
    <w:rsid w:val="00582B02"/>
    <w:rsid w:val="005847A8"/>
    <w:rsid w:val="00584AC2"/>
    <w:rsid w:val="005862A1"/>
    <w:rsid w:val="00590493"/>
    <w:rsid w:val="00593A45"/>
    <w:rsid w:val="005942EB"/>
    <w:rsid w:val="00594FAF"/>
    <w:rsid w:val="00595B9B"/>
    <w:rsid w:val="0059666C"/>
    <w:rsid w:val="00596736"/>
    <w:rsid w:val="005A2AFF"/>
    <w:rsid w:val="005B4AF0"/>
    <w:rsid w:val="005B5461"/>
    <w:rsid w:val="005B7F4D"/>
    <w:rsid w:val="005C0099"/>
    <w:rsid w:val="005C0BD5"/>
    <w:rsid w:val="005C146E"/>
    <w:rsid w:val="005C42BD"/>
    <w:rsid w:val="005C4FCD"/>
    <w:rsid w:val="005C5109"/>
    <w:rsid w:val="005C6151"/>
    <w:rsid w:val="005D1B41"/>
    <w:rsid w:val="005D1F78"/>
    <w:rsid w:val="005D4860"/>
    <w:rsid w:val="005D53A4"/>
    <w:rsid w:val="005E04E8"/>
    <w:rsid w:val="005E2A04"/>
    <w:rsid w:val="005E4E17"/>
    <w:rsid w:val="005E5A76"/>
    <w:rsid w:val="005F1DDB"/>
    <w:rsid w:val="005F6129"/>
    <w:rsid w:val="00602BBC"/>
    <w:rsid w:val="00603EE9"/>
    <w:rsid w:val="00604B18"/>
    <w:rsid w:val="00606DC3"/>
    <w:rsid w:val="00613CF9"/>
    <w:rsid w:val="0062376B"/>
    <w:rsid w:val="00623942"/>
    <w:rsid w:val="006260A4"/>
    <w:rsid w:val="00627373"/>
    <w:rsid w:val="0063280F"/>
    <w:rsid w:val="00632B22"/>
    <w:rsid w:val="00632F8F"/>
    <w:rsid w:val="00634E19"/>
    <w:rsid w:val="00635F79"/>
    <w:rsid w:val="0063796D"/>
    <w:rsid w:val="006402F8"/>
    <w:rsid w:val="00646319"/>
    <w:rsid w:val="00646EEC"/>
    <w:rsid w:val="00647EA5"/>
    <w:rsid w:val="00654CB2"/>
    <w:rsid w:val="00660E59"/>
    <w:rsid w:val="00662E62"/>
    <w:rsid w:val="00665E92"/>
    <w:rsid w:val="00667081"/>
    <w:rsid w:val="0066795B"/>
    <w:rsid w:val="00670ACE"/>
    <w:rsid w:val="006715C0"/>
    <w:rsid w:val="00672DA7"/>
    <w:rsid w:val="00675085"/>
    <w:rsid w:val="00675598"/>
    <w:rsid w:val="00680D8D"/>
    <w:rsid w:val="00681308"/>
    <w:rsid w:val="0068192E"/>
    <w:rsid w:val="00686E0B"/>
    <w:rsid w:val="00690572"/>
    <w:rsid w:val="0069294C"/>
    <w:rsid w:val="00693B0A"/>
    <w:rsid w:val="006962AF"/>
    <w:rsid w:val="006968F1"/>
    <w:rsid w:val="006979D8"/>
    <w:rsid w:val="006A3788"/>
    <w:rsid w:val="006A432A"/>
    <w:rsid w:val="006B13A5"/>
    <w:rsid w:val="006B1EC5"/>
    <w:rsid w:val="006B33CD"/>
    <w:rsid w:val="006B36F3"/>
    <w:rsid w:val="006B4770"/>
    <w:rsid w:val="006B63B8"/>
    <w:rsid w:val="006B656B"/>
    <w:rsid w:val="006B7020"/>
    <w:rsid w:val="006C394B"/>
    <w:rsid w:val="006C6842"/>
    <w:rsid w:val="006C77FD"/>
    <w:rsid w:val="006D0C06"/>
    <w:rsid w:val="006D2EA7"/>
    <w:rsid w:val="006D317E"/>
    <w:rsid w:val="006D4692"/>
    <w:rsid w:val="006D683A"/>
    <w:rsid w:val="006D7B65"/>
    <w:rsid w:val="006E13EA"/>
    <w:rsid w:val="006E25B6"/>
    <w:rsid w:val="006E54E1"/>
    <w:rsid w:val="006E6DD8"/>
    <w:rsid w:val="006E6F09"/>
    <w:rsid w:val="006F4613"/>
    <w:rsid w:val="006F67AE"/>
    <w:rsid w:val="006F6DE4"/>
    <w:rsid w:val="006F6F1A"/>
    <w:rsid w:val="0070010F"/>
    <w:rsid w:val="0070638C"/>
    <w:rsid w:val="0071073B"/>
    <w:rsid w:val="00710F71"/>
    <w:rsid w:val="007114D5"/>
    <w:rsid w:val="00711BD7"/>
    <w:rsid w:val="00711E47"/>
    <w:rsid w:val="0071201E"/>
    <w:rsid w:val="007137EA"/>
    <w:rsid w:val="00715408"/>
    <w:rsid w:val="00716E08"/>
    <w:rsid w:val="007254FB"/>
    <w:rsid w:val="00726035"/>
    <w:rsid w:val="00733174"/>
    <w:rsid w:val="00733BBD"/>
    <w:rsid w:val="007340A8"/>
    <w:rsid w:val="007346E1"/>
    <w:rsid w:val="00735900"/>
    <w:rsid w:val="00735E97"/>
    <w:rsid w:val="00742261"/>
    <w:rsid w:val="00744E81"/>
    <w:rsid w:val="00745A37"/>
    <w:rsid w:val="007501CC"/>
    <w:rsid w:val="00750FC7"/>
    <w:rsid w:val="00753680"/>
    <w:rsid w:val="0075395E"/>
    <w:rsid w:val="007542E1"/>
    <w:rsid w:val="00755737"/>
    <w:rsid w:val="00755DA3"/>
    <w:rsid w:val="007561D6"/>
    <w:rsid w:val="00760122"/>
    <w:rsid w:val="00763327"/>
    <w:rsid w:val="00763973"/>
    <w:rsid w:val="00771215"/>
    <w:rsid w:val="00772AF1"/>
    <w:rsid w:val="00773DFD"/>
    <w:rsid w:val="00777855"/>
    <w:rsid w:val="00777C50"/>
    <w:rsid w:val="007810FD"/>
    <w:rsid w:val="00781AB7"/>
    <w:rsid w:val="00782E90"/>
    <w:rsid w:val="00783285"/>
    <w:rsid w:val="0078358E"/>
    <w:rsid w:val="0078612B"/>
    <w:rsid w:val="00787827"/>
    <w:rsid w:val="00792812"/>
    <w:rsid w:val="00792BFC"/>
    <w:rsid w:val="00795A62"/>
    <w:rsid w:val="00795FB4"/>
    <w:rsid w:val="007A1DBA"/>
    <w:rsid w:val="007A26B8"/>
    <w:rsid w:val="007A2E08"/>
    <w:rsid w:val="007A3BDE"/>
    <w:rsid w:val="007A5D24"/>
    <w:rsid w:val="007B012A"/>
    <w:rsid w:val="007B1297"/>
    <w:rsid w:val="007B12EC"/>
    <w:rsid w:val="007B22BC"/>
    <w:rsid w:val="007B30E6"/>
    <w:rsid w:val="007B375C"/>
    <w:rsid w:val="007C16CD"/>
    <w:rsid w:val="007C31EE"/>
    <w:rsid w:val="007C4134"/>
    <w:rsid w:val="007C4B28"/>
    <w:rsid w:val="007C5ACA"/>
    <w:rsid w:val="007C7786"/>
    <w:rsid w:val="007D0621"/>
    <w:rsid w:val="007D4075"/>
    <w:rsid w:val="007E0EA8"/>
    <w:rsid w:val="007E3BC1"/>
    <w:rsid w:val="007E5BE8"/>
    <w:rsid w:val="007E7012"/>
    <w:rsid w:val="007E7C51"/>
    <w:rsid w:val="008024D7"/>
    <w:rsid w:val="00806D36"/>
    <w:rsid w:val="00810453"/>
    <w:rsid w:val="00816D62"/>
    <w:rsid w:val="0081722F"/>
    <w:rsid w:val="0081726F"/>
    <w:rsid w:val="00817422"/>
    <w:rsid w:val="00822C41"/>
    <w:rsid w:val="0082453D"/>
    <w:rsid w:val="00831976"/>
    <w:rsid w:val="0083410C"/>
    <w:rsid w:val="00840B5E"/>
    <w:rsid w:val="008425D6"/>
    <w:rsid w:val="00842C85"/>
    <w:rsid w:val="008451BB"/>
    <w:rsid w:val="00846851"/>
    <w:rsid w:val="00853FA1"/>
    <w:rsid w:val="00855268"/>
    <w:rsid w:val="008578C4"/>
    <w:rsid w:val="00857CAB"/>
    <w:rsid w:val="00862072"/>
    <w:rsid w:val="00862C2B"/>
    <w:rsid w:val="00862D57"/>
    <w:rsid w:val="008631F8"/>
    <w:rsid w:val="00863DD8"/>
    <w:rsid w:val="00864175"/>
    <w:rsid w:val="008643AE"/>
    <w:rsid w:val="00867455"/>
    <w:rsid w:val="00867B1E"/>
    <w:rsid w:val="00870168"/>
    <w:rsid w:val="00874758"/>
    <w:rsid w:val="008800FB"/>
    <w:rsid w:val="008815D0"/>
    <w:rsid w:val="0088181B"/>
    <w:rsid w:val="00883FA1"/>
    <w:rsid w:val="00892722"/>
    <w:rsid w:val="00894351"/>
    <w:rsid w:val="00894722"/>
    <w:rsid w:val="0089610E"/>
    <w:rsid w:val="008A0506"/>
    <w:rsid w:val="008A30D6"/>
    <w:rsid w:val="008A4D15"/>
    <w:rsid w:val="008A6289"/>
    <w:rsid w:val="008B17E1"/>
    <w:rsid w:val="008B3BAE"/>
    <w:rsid w:val="008C3C1A"/>
    <w:rsid w:val="008C41A7"/>
    <w:rsid w:val="008C4821"/>
    <w:rsid w:val="008D1703"/>
    <w:rsid w:val="008D6786"/>
    <w:rsid w:val="008E2645"/>
    <w:rsid w:val="008E32D7"/>
    <w:rsid w:val="008E7788"/>
    <w:rsid w:val="008F1CDF"/>
    <w:rsid w:val="008F583C"/>
    <w:rsid w:val="008F6352"/>
    <w:rsid w:val="00904E4D"/>
    <w:rsid w:val="00907834"/>
    <w:rsid w:val="00911568"/>
    <w:rsid w:val="00917415"/>
    <w:rsid w:val="009221D9"/>
    <w:rsid w:val="00930680"/>
    <w:rsid w:val="0093070D"/>
    <w:rsid w:val="0093582A"/>
    <w:rsid w:val="00937B6F"/>
    <w:rsid w:val="00941BEA"/>
    <w:rsid w:val="009429EB"/>
    <w:rsid w:val="00943AA6"/>
    <w:rsid w:val="00944DC6"/>
    <w:rsid w:val="00944F44"/>
    <w:rsid w:val="00952216"/>
    <w:rsid w:val="00953BA8"/>
    <w:rsid w:val="00954FB2"/>
    <w:rsid w:val="00956889"/>
    <w:rsid w:val="00956A2D"/>
    <w:rsid w:val="0096090E"/>
    <w:rsid w:val="00962F1F"/>
    <w:rsid w:val="00963DBA"/>
    <w:rsid w:val="009652BD"/>
    <w:rsid w:val="00971128"/>
    <w:rsid w:val="00974CFD"/>
    <w:rsid w:val="00977DDA"/>
    <w:rsid w:val="0098051E"/>
    <w:rsid w:val="00980B77"/>
    <w:rsid w:val="00982C7F"/>
    <w:rsid w:val="0098460F"/>
    <w:rsid w:val="00987F92"/>
    <w:rsid w:val="00992EEE"/>
    <w:rsid w:val="0099704C"/>
    <w:rsid w:val="009A14D8"/>
    <w:rsid w:val="009A3AF4"/>
    <w:rsid w:val="009A5B49"/>
    <w:rsid w:val="009A5B4A"/>
    <w:rsid w:val="009A5BF3"/>
    <w:rsid w:val="009A6EBC"/>
    <w:rsid w:val="009A7B58"/>
    <w:rsid w:val="009B16F8"/>
    <w:rsid w:val="009B4BD3"/>
    <w:rsid w:val="009D09CD"/>
    <w:rsid w:val="009D0E6F"/>
    <w:rsid w:val="009D16D0"/>
    <w:rsid w:val="009E0CC5"/>
    <w:rsid w:val="009E1743"/>
    <w:rsid w:val="009E1918"/>
    <w:rsid w:val="009E2141"/>
    <w:rsid w:val="009E4928"/>
    <w:rsid w:val="009E5B9C"/>
    <w:rsid w:val="009E62F2"/>
    <w:rsid w:val="009E6F02"/>
    <w:rsid w:val="009F0016"/>
    <w:rsid w:val="009F2036"/>
    <w:rsid w:val="00A01596"/>
    <w:rsid w:val="00A04698"/>
    <w:rsid w:val="00A047DE"/>
    <w:rsid w:val="00A05ADF"/>
    <w:rsid w:val="00A10484"/>
    <w:rsid w:val="00A11187"/>
    <w:rsid w:val="00A11491"/>
    <w:rsid w:val="00A11C84"/>
    <w:rsid w:val="00A133FD"/>
    <w:rsid w:val="00A150C4"/>
    <w:rsid w:val="00A16DB3"/>
    <w:rsid w:val="00A17275"/>
    <w:rsid w:val="00A20079"/>
    <w:rsid w:val="00A21063"/>
    <w:rsid w:val="00A229E4"/>
    <w:rsid w:val="00A2756B"/>
    <w:rsid w:val="00A27651"/>
    <w:rsid w:val="00A33C84"/>
    <w:rsid w:val="00A35B11"/>
    <w:rsid w:val="00A36C36"/>
    <w:rsid w:val="00A47536"/>
    <w:rsid w:val="00A478C3"/>
    <w:rsid w:val="00A51840"/>
    <w:rsid w:val="00A53025"/>
    <w:rsid w:val="00A54992"/>
    <w:rsid w:val="00A54F6C"/>
    <w:rsid w:val="00A5510B"/>
    <w:rsid w:val="00A6321F"/>
    <w:rsid w:val="00A6395D"/>
    <w:rsid w:val="00A65098"/>
    <w:rsid w:val="00A6570A"/>
    <w:rsid w:val="00A66776"/>
    <w:rsid w:val="00A67FD2"/>
    <w:rsid w:val="00A70160"/>
    <w:rsid w:val="00A701E5"/>
    <w:rsid w:val="00A70F68"/>
    <w:rsid w:val="00A7340C"/>
    <w:rsid w:val="00A740A1"/>
    <w:rsid w:val="00A762BD"/>
    <w:rsid w:val="00A76A87"/>
    <w:rsid w:val="00A81196"/>
    <w:rsid w:val="00A83F1A"/>
    <w:rsid w:val="00A90601"/>
    <w:rsid w:val="00A90B19"/>
    <w:rsid w:val="00A93584"/>
    <w:rsid w:val="00A93BF2"/>
    <w:rsid w:val="00A972BD"/>
    <w:rsid w:val="00A97848"/>
    <w:rsid w:val="00AA19BF"/>
    <w:rsid w:val="00AA2C75"/>
    <w:rsid w:val="00AA75B3"/>
    <w:rsid w:val="00AB0549"/>
    <w:rsid w:val="00AB1071"/>
    <w:rsid w:val="00AB3671"/>
    <w:rsid w:val="00AB411C"/>
    <w:rsid w:val="00AB5A4A"/>
    <w:rsid w:val="00AB5F46"/>
    <w:rsid w:val="00AB678E"/>
    <w:rsid w:val="00AC01DC"/>
    <w:rsid w:val="00AC1B37"/>
    <w:rsid w:val="00AC1DB7"/>
    <w:rsid w:val="00AC51B5"/>
    <w:rsid w:val="00AC5C10"/>
    <w:rsid w:val="00AC5C18"/>
    <w:rsid w:val="00AC5D4E"/>
    <w:rsid w:val="00AD11B5"/>
    <w:rsid w:val="00AD3DFF"/>
    <w:rsid w:val="00AD69C6"/>
    <w:rsid w:val="00AD7F6F"/>
    <w:rsid w:val="00AE3E3F"/>
    <w:rsid w:val="00AE43C1"/>
    <w:rsid w:val="00AE57FE"/>
    <w:rsid w:val="00AF181C"/>
    <w:rsid w:val="00AF4C58"/>
    <w:rsid w:val="00B015B8"/>
    <w:rsid w:val="00B04598"/>
    <w:rsid w:val="00B06559"/>
    <w:rsid w:val="00B12290"/>
    <w:rsid w:val="00B13117"/>
    <w:rsid w:val="00B132F4"/>
    <w:rsid w:val="00B1405C"/>
    <w:rsid w:val="00B144D7"/>
    <w:rsid w:val="00B16598"/>
    <w:rsid w:val="00B2056A"/>
    <w:rsid w:val="00B218B7"/>
    <w:rsid w:val="00B224FA"/>
    <w:rsid w:val="00B25D97"/>
    <w:rsid w:val="00B30894"/>
    <w:rsid w:val="00B3371A"/>
    <w:rsid w:val="00B33F02"/>
    <w:rsid w:val="00B35616"/>
    <w:rsid w:val="00B36953"/>
    <w:rsid w:val="00B378D1"/>
    <w:rsid w:val="00B40022"/>
    <w:rsid w:val="00B41DBC"/>
    <w:rsid w:val="00B4421E"/>
    <w:rsid w:val="00B4600D"/>
    <w:rsid w:val="00B518A4"/>
    <w:rsid w:val="00B519C8"/>
    <w:rsid w:val="00B56DD9"/>
    <w:rsid w:val="00B5732D"/>
    <w:rsid w:val="00B57A57"/>
    <w:rsid w:val="00B60A85"/>
    <w:rsid w:val="00B62F83"/>
    <w:rsid w:val="00B64060"/>
    <w:rsid w:val="00B67D1D"/>
    <w:rsid w:val="00B702B1"/>
    <w:rsid w:val="00B71769"/>
    <w:rsid w:val="00B73520"/>
    <w:rsid w:val="00B76466"/>
    <w:rsid w:val="00B77256"/>
    <w:rsid w:val="00B82113"/>
    <w:rsid w:val="00B84034"/>
    <w:rsid w:val="00B86121"/>
    <w:rsid w:val="00B907AE"/>
    <w:rsid w:val="00B92440"/>
    <w:rsid w:val="00B92622"/>
    <w:rsid w:val="00B93D4C"/>
    <w:rsid w:val="00B94565"/>
    <w:rsid w:val="00B94FAD"/>
    <w:rsid w:val="00B9540E"/>
    <w:rsid w:val="00B97570"/>
    <w:rsid w:val="00B978B3"/>
    <w:rsid w:val="00BA09F7"/>
    <w:rsid w:val="00BA1B3B"/>
    <w:rsid w:val="00BA271D"/>
    <w:rsid w:val="00BA4B19"/>
    <w:rsid w:val="00BA5BEB"/>
    <w:rsid w:val="00BB1E2A"/>
    <w:rsid w:val="00BB52CD"/>
    <w:rsid w:val="00BC0E72"/>
    <w:rsid w:val="00BC15AA"/>
    <w:rsid w:val="00BC1FA7"/>
    <w:rsid w:val="00BC20F3"/>
    <w:rsid w:val="00BC28DB"/>
    <w:rsid w:val="00BC37C2"/>
    <w:rsid w:val="00BC426F"/>
    <w:rsid w:val="00BC60E3"/>
    <w:rsid w:val="00BD0464"/>
    <w:rsid w:val="00BD1263"/>
    <w:rsid w:val="00BD1E23"/>
    <w:rsid w:val="00BD2571"/>
    <w:rsid w:val="00BD2D32"/>
    <w:rsid w:val="00BD352F"/>
    <w:rsid w:val="00BD40DA"/>
    <w:rsid w:val="00BD4D92"/>
    <w:rsid w:val="00BD7BD9"/>
    <w:rsid w:val="00BE03DC"/>
    <w:rsid w:val="00BE09D3"/>
    <w:rsid w:val="00BE1328"/>
    <w:rsid w:val="00BE1D46"/>
    <w:rsid w:val="00BE1FA3"/>
    <w:rsid w:val="00BE1FDD"/>
    <w:rsid w:val="00BE2203"/>
    <w:rsid w:val="00BF1C76"/>
    <w:rsid w:val="00BF6167"/>
    <w:rsid w:val="00BF6CE6"/>
    <w:rsid w:val="00C00AE8"/>
    <w:rsid w:val="00C028BF"/>
    <w:rsid w:val="00C07F84"/>
    <w:rsid w:val="00C12CEF"/>
    <w:rsid w:val="00C12D9B"/>
    <w:rsid w:val="00C1473F"/>
    <w:rsid w:val="00C157AE"/>
    <w:rsid w:val="00C167BB"/>
    <w:rsid w:val="00C175C2"/>
    <w:rsid w:val="00C22226"/>
    <w:rsid w:val="00C22923"/>
    <w:rsid w:val="00C23A7A"/>
    <w:rsid w:val="00C2636D"/>
    <w:rsid w:val="00C2669E"/>
    <w:rsid w:val="00C3039C"/>
    <w:rsid w:val="00C326CB"/>
    <w:rsid w:val="00C32B04"/>
    <w:rsid w:val="00C32BFA"/>
    <w:rsid w:val="00C33C1D"/>
    <w:rsid w:val="00C35A9C"/>
    <w:rsid w:val="00C37FD7"/>
    <w:rsid w:val="00C43E4D"/>
    <w:rsid w:val="00C46005"/>
    <w:rsid w:val="00C50557"/>
    <w:rsid w:val="00C5070D"/>
    <w:rsid w:val="00C531DF"/>
    <w:rsid w:val="00C548BA"/>
    <w:rsid w:val="00C57213"/>
    <w:rsid w:val="00C61C7A"/>
    <w:rsid w:val="00C64EEE"/>
    <w:rsid w:val="00C65C7A"/>
    <w:rsid w:val="00C66934"/>
    <w:rsid w:val="00C77AB2"/>
    <w:rsid w:val="00C801BA"/>
    <w:rsid w:val="00C8084D"/>
    <w:rsid w:val="00C82681"/>
    <w:rsid w:val="00C86EF4"/>
    <w:rsid w:val="00C87D77"/>
    <w:rsid w:val="00C926AC"/>
    <w:rsid w:val="00C94FA3"/>
    <w:rsid w:val="00CA1F38"/>
    <w:rsid w:val="00CA2C58"/>
    <w:rsid w:val="00CA3104"/>
    <w:rsid w:val="00CA321E"/>
    <w:rsid w:val="00CA5883"/>
    <w:rsid w:val="00CA72B1"/>
    <w:rsid w:val="00CB2875"/>
    <w:rsid w:val="00CB38BF"/>
    <w:rsid w:val="00CB4433"/>
    <w:rsid w:val="00CB5064"/>
    <w:rsid w:val="00CC0354"/>
    <w:rsid w:val="00CC0B9E"/>
    <w:rsid w:val="00CC1736"/>
    <w:rsid w:val="00CC2808"/>
    <w:rsid w:val="00CC4B5C"/>
    <w:rsid w:val="00CD06A0"/>
    <w:rsid w:val="00CD0CF9"/>
    <w:rsid w:val="00CD1452"/>
    <w:rsid w:val="00CD1F0F"/>
    <w:rsid w:val="00CD20CA"/>
    <w:rsid w:val="00CD5036"/>
    <w:rsid w:val="00CE03D0"/>
    <w:rsid w:val="00CE741D"/>
    <w:rsid w:val="00CF145E"/>
    <w:rsid w:val="00CF377A"/>
    <w:rsid w:val="00CF3800"/>
    <w:rsid w:val="00CF3DB7"/>
    <w:rsid w:val="00CF4451"/>
    <w:rsid w:val="00CF7343"/>
    <w:rsid w:val="00CF74A9"/>
    <w:rsid w:val="00D02634"/>
    <w:rsid w:val="00D03CA8"/>
    <w:rsid w:val="00D05900"/>
    <w:rsid w:val="00D109DD"/>
    <w:rsid w:val="00D1130C"/>
    <w:rsid w:val="00D11E51"/>
    <w:rsid w:val="00D13175"/>
    <w:rsid w:val="00D131F0"/>
    <w:rsid w:val="00D13663"/>
    <w:rsid w:val="00D15506"/>
    <w:rsid w:val="00D159C5"/>
    <w:rsid w:val="00D20188"/>
    <w:rsid w:val="00D21086"/>
    <w:rsid w:val="00D22A1E"/>
    <w:rsid w:val="00D24663"/>
    <w:rsid w:val="00D302B9"/>
    <w:rsid w:val="00D313E5"/>
    <w:rsid w:val="00D33D53"/>
    <w:rsid w:val="00D34E1D"/>
    <w:rsid w:val="00D34FB3"/>
    <w:rsid w:val="00D36FB0"/>
    <w:rsid w:val="00D37191"/>
    <w:rsid w:val="00D4066A"/>
    <w:rsid w:val="00D4177C"/>
    <w:rsid w:val="00D436B3"/>
    <w:rsid w:val="00D44CF0"/>
    <w:rsid w:val="00D477DB"/>
    <w:rsid w:val="00D47FC9"/>
    <w:rsid w:val="00D5008A"/>
    <w:rsid w:val="00D5171D"/>
    <w:rsid w:val="00D518C6"/>
    <w:rsid w:val="00D52831"/>
    <w:rsid w:val="00D5633B"/>
    <w:rsid w:val="00D5680E"/>
    <w:rsid w:val="00D57A13"/>
    <w:rsid w:val="00D652A8"/>
    <w:rsid w:val="00D65FDC"/>
    <w:rsid w:val="00D66B26"/>
    <w:rsid w:val="00D718C4"/>
    <w:rsid w:val="00D73809"/>
    <w:rsid w:val="00D73D47"/>
    <w:rsid w:val="00D743A9"/>
    <w:rsid w:val="00D769D4"/>
    <w:rsid w:val="00D81480"/>
    <w:rsid w:val="00D82857"/>
    <w:rsid w:val="00D844F5"/>
    <w:rsid w:val="00D847A0"/>
    <w:rsid w:val="00D84EC6"/>
    <w:rsid w:val="00D8619A"/>
    <w:rsid w:val="00D87891"/>
    <w:rsid w:val="00D91492"/>
    <w:rsid w:val="00D92688"/>
    <w:rsid w:val="00D9305C"/>
    <w:rsid w:val="00D961D8"/>
    <w:rsid w:val="00DA1A39"/>
    <w:rsid w:val="00DA4E2E"/>
    <w:rsid w:val="00DA7425"/>
    <w:rsid w:val="00DA79DC"/>
    <w:rsid w:val="00DB1292"/>
    <w:rsid w:val="00DB1DE7"/>
    <w:rsid w:val="00DB3268"/>
    <w:rsid w:val="00DC0A9F"/>
    <w:rsid w:val="00DC0D48"/>
    <w:rsid w:val="00DC1AEE"/>
    <w:rsid w:val="00DC3F89"/>
    <w:rsid w:val="00DC45EF"/>
    <w:rsid w:val="00DC4F25"/>
    <w:rsid w:val="00DC6CCC"/>
    <w:rsid w:val="00DD01C7"/>
    <w:rsid w:val="00DD01D7"/>
    <w:rsid w:val="00DD1DB7"/>
    <w:rsid w:val="00DD1F18"/>
    <w:rsid w:val="00DD3BC6"/>
    <w:rsid w:val="00DD432D"/>
    <w:rsid w:val="00DD78CD"/>
    <w:rsid w:val="00DE2E07"/>
    <w:rsid w:val="00DE571F"/>
    <w:rsid w:val="00DE5F37"/>
    <w:rsid w:val="00DE789A"/>
    <w:rsid w:val="00DF009F"/>
    <w:rsid w:val="00DF1CE9"/>
    <w:rsid w:val="00DF2BCC"/>
    <w:rsid w:val="00DF3A5B"/>
    <w:rsid w:val="00E061C2"/>
    <w:rsid w:val="00E06F4A"/>
    <w:rsid w:val="00E07AC7"/>
    <w:rsid w:val="00E15583"/>
    <w:rsid w:val="00E16EBB"/>
    <w:rsid w:val="00E22D52"/>
    <w:rsid w:val="00E248ED"/>
    <w:rsid w:val="00E24B99"/>
    <w:rsid w:val="00E26338"/>
    <w:rsid w:val="00E31C2E"/>
    <w:rsid w:val="00E32098"/>
    <w:rsid w:val="00E32161"/>
    <w:rsid w:val="00E3384D"/>
    <w:rsid w:val="00E358FA"/>
    <w:rsid w:val="00E36C7C"/>
    <w:rsid w:val="00E42CDA"/>
    <w:rsid w:val="00E4388E"/>
    <w:rsid w:val="00E44EB9"/>
    <w:rsid w:val="00E462E0"/>
    <w:rsid w:val="00E46451"/>
    <w:rsid w:val="00E46664"/>
    <w:rsid w:val="00E561DB"/>
    <w:rsid w:val="00E62C95"/>
    <w:rsid w:val="00E67206"/>
    <w:rsid w:val="00E67DCC"/>
    <w:rsid w:val="00E7349E"/>
    <w:rsid w:val="00E74681"/>
    <w:rsid w:val="00E75514"/>
    <w:rsid w:val="00E82D59"/>
    <w:rsid w:val="00E82EF4"/>
    <w:rsid w:val="00E83D69"/>
    <w:rsid w:val="00E84BB9"/>
    <w:rsid w:val="00E8541D"/>
    <w:rsid w:val="00E92F30"/>
    <w:rsid w:val="00E931F0"/>
    <w:rsid w:val="00E934D4"/>
    <w:rsid w:val="00E93FAF"/>
    <w:rsid w:val="00EA11E4"/>
    <w:rsid w:val="00EA1665"/>
    <w:rsid w:val="00EA3DCE"/>
    <w:rsid w:val="00EA673F"/>
    <w:rsid w:val="00EB256E"/>
    <w:rsid w:val="00EB26AD"/>
    <w:rsid w:val="00EB2B9A"/>
    <w:rsid w:val="00EB38BA"/>
    <w:rsid w:val="00EB6B96"/>
    <w:rsid w:val="00EC0CBF"/>
    <w:rsid w:val="00EC1147"/>
    <w:rsid w:val="00EC480E"/>
    <w:rsid w:val="00EC4BF2"/>
    <w:rsid w:val="00EC7B47"/>
    <w:rsid w:val="00ED0404"/>
    <w:rsid w:val="00ED2245"/>
    <w:rsid w:val="00EE01CA"/>
    <w:rsid w:val="00EE1980"/>
    <w:rsid w:val="00EE302A"/>
    <w:rsid w:val="00EE4E38"/>
    <w:rsid w:val="00EE5E09"/>
    <w:rsid w:val="00EF091E"/>
    <w:rsid w:val="00EF66E0"/>
    <w:rsid w:val="00EF6DEF"/>
    <w:rsid w:val="00EF75AF"/>
    <w:rsid w:val="00F0064F"/>
    <w:rsid w:val="00F034B2"/>
    <w:rsid w:val="00F12234"/>
    <w:rsid w:val="00F2080C"/>
    <w:rsid w:val="00F21444"/>
    <w:rsid w:val="00F228E2"/>
    <w:rsid w:val="00F256A1"/>
    <w:rsid w:val="00F30004"/>
    <w:rsid w:val="00F30308"/>
    <w:rsid w:val="00F36208"/>
    <w:rsid w:val="00F43452"/>
    <w:rsid w:val="00F439C1"/>
    <w:rsid w:val="00F446F2"/>
    <w:rsid w:val="00F50D34"/>
    <w:rsid w:val="00F54C34"/>
    <w:rsid w:val="00F56929"/>
    <w:rsid w:val="00F57101"/>
    <w:rsid w:val="00F611DA"/>
    <w:rsid w:val="00F61AAC"/>
    <w:rsid w:val="00F711E6"/>
    <w:rsid w:val="00F71478"/>
    <w:rsid w:val="00F73EC1"/>
    <w:rsid w:val="00F77B4A"/>
    <w:rsid w:val="00F8160A"/>
    <w:rsid w:val="00F81A6C"/>
    <w:rsid w:val="00F84063"/>
    <w:rsid w:val="00F87297"/>
    <w:rsid w:val="00F90847"/>
    <w:rsid w:val="00F96C5E"/>
    <w:rsid w:val="00FA0B6C"/>
    <w:rsid w:val="00FA15FF"/>
    <w:rsid w:val="00FA2680"/>
    <w:rsid w:val="00FA4824"/>
    <w:rsid w:val="00FA5B8A"/>
    <w:rsid w:val="00FB2C83"/>
    <w:rsid w:val="00FB33A5"/>
    <w:rsid w:val="00FB6DD2"/>
    <w:rsid w:val="00FC1B86"/>
    <w:rsid w:val="00FC2164"/>
    <w:rsid w:val="00FC4246"/>
    <w:rsid w:val="00FC493D"/>
    <w:rsid w:val="00FC4CF0"/>
    <w:rsid w:val="00FC662F"/>
    <w:rsid w:val="00FD081E"/>
    <w:rsid w:val="00FD57E8"/>
    <w:rsid w:val="00FE00FF"/>
    <w:rsid w:val="00FE356B"/>
    <w:rsid w:val="00FE5956"/>
    <w:rsid w:val="00FE5D08"/>
    <w:rsid w:val="00FE7A13"/>
    <w:rsid w:val="00FF0A57"/>
    <w:rsid w:val="00FF1A4B"/>
    <w:rsid w:val="00FF4724"/>
    <w:rsid w:val="00FF5F94"/>
    <w:rsid w:val="00FF6BB5"/>
    <w:rsid w:val="00FF7837"/>
    <w:rsid w:val="00FF7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06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5BE5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C5BE5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578C4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578C4"/>
    <w:rPr>
      <w:rFonts w:ascii="Cambria" w:hAnsi="Cambria" w:cs="Times New Roman"/>
      <w:b/>
      <w:i/>
      <w:sz w:val="28"/>
    </w:rPr>
  </w:style>
  <w:style w:type="paragraph" w:styleId="BodyText">
    <w:name w:val="Body Text"/>
    <w:basedOn w:val="Normal"/>
    <w:link w:val="BodyTextChar"/>
    <w:uiPriority w:val="99"/>
    <w:rsid w:val="000C5BE5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548BA"/>
    <w:rPr>
      <w:rFonts w:cs="Times New Roman"/>
      <w:sz w:val="24"/>
      <w:lang w:val="it-IT" w:eastAsia="it-IT"/>
    </w:rPr>
  </w:style>
  <w:style w:type="paragraph" w:styleId="BalloonText">
    <w:name w:val="Balloon Text"/>
    <w:basedOn w:val="Normal"/>
    <w:link w:val="BalloonTextChar"/>
    <w:uiPriority w:val="99"/>
    <w:semiHidden/>
    <w:rsid w:val="000C5BE5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78C4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0C5BE5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78C4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0C5BE5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578C4"/>
    <w:rPr>
      <w:rFonts w:cs="Times New Roman"/>
      <w:sz w:val="24"/>
    </w:rPr>
  </w:style>
  <w:style w:type="character" w:styleId="Hyperlink">
    <w:name w:val="Hyperlink"/>
    <w:basedOn w:val="DefaultParagraphFont"/>
    <w:uiPriority w:val="99"/>
    <w:rsid w:val="00E15583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956A2D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CB506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578C4"/>
    <w:rPr>
      <w:rFonts w:cs="Times New Roman"/>
      <w:sz w:val="24"/>
    </w:rPr>
  </w:style>
  <w:style w:type="paragraph" w:customStyle="1" w:styleId="RIENTRO">
    <w:name w:val="RIENTRO"/>
    <w:uiPriority w:val="99"/>
    <w:rsid w:val="004F2B42"/>
    <w:pPr>
      <w:tabs>
        <w:tab w:val="left" w:pos="284"/>
      </w:tabs>
      <w:spacing w:line="240" w:lineRule="exact"/>
      <w:ind w:left="284" w:hanging="284"/>
      <w:jc w:val="both"/>
    </w:pPr>
    <w:rPr>
      <w:sz w:val="24"/>
      <w:szCs w:val="20"/>
    </w:rPr>
  </w:style>
  <w:style w:type="character" w:customStyle="1" w:styleId="Stilecaratterestandard">
    <w:name w:val="Stile carattere standard"/>
    <w:uiPriority w:val="99"/>
    <w:rsid w:val="00E934D4"/>
    <w:rPr>
      <w:rFonts w:ascii="Times New Roman" w:hAnsi="Times New Roman"/>
    </w:rPr>
  </w:style>
  <w:style w:type="paragraph" w:styleId="NormalWeb">
    <w:name w:val="Normal (Web)"/>
    <w:basedOn w:val="Normal"/>
    <w:uiPriority w:val="99"/>
    <w:rsid w:val="00DD78CD"/>
    <w:pPr>
      <w:spacing w:before="100" w:beforeAutospacing="1" w:after="100" w:afterAutospacing="1"/>
    </w:pPr>
    <w:rPr>
      <w:sz w:val="17"/>
      <w:szCs w:val="17"/>
    </w:rPr>
  </w:style>
  <w:style w:type="paragraph" w:customStyle="1" w:styleId="PARAGRAFOCENTRATO">
    <w:name w:val="PARAGRAFO CENTRATO"/>
    <w:uiPriority w:val="99"/>
    <w:rsid w:val="00B144D7"/>
    <w:pPr>
      <w:jc w:val="center"/>
    </w:pPr>
    <w:rPr>
      <w:sz w:val="24"/>
      <w:szCs w:val="20"/>
    </w:rPr>
  </w:style>
  <w:style w:type="paragraph" w:styleId="BodyText2">
    <w:name w:val="Body Text 2"/>
    <w:basedOn w:val="Normal"/>
    <w:link w:val="BodyText2Char"/>
    <w:uiPriority w:val="99"/>
    <w:rsid w:val="00C167B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8578C4"/>
    <w:rPr>
      <w:rFonts w:cs="Times New Roman"/>
      <w:sz w:val="24"/>
    </w:rPr>
  </w:style>
  <w:style w:type="paragraph" w:styleId="ListParagraph">
    <w:name w:val="List Paragraph"/>
    <w:basedOn w:val="Normal"/>
    <w:uiPriority w:val="99"/>
    <w:qFormat/>
    <w:rsid w:val="00C167BB"/>
    <w:pPr>
      <w:ind w:left="708"/>
    </w:pPr>
    <w:rPr>
      <w:sz w:val="22"/>
      <w:szCs w:val="20"/>
    </w:rPr>
  </w:style>
  <w:style w:type="character" w:customStyle="1" w:styleId="Caratteregrassetto">
    <w:name w:val="Carattere grassetto"/>
    <w:uiPriority w:val="99"/>
    <w:rsid w:val="00D33D53"/>
    <w:rPr>
      <w:rFonts w:ascii="Times New Roman" w:hAnsi="Times New Roman"/>
      <w:b/>
    </w:rPr>
  </w:style>
  <w:style w:type="paragraph" w:customStyle="1" w:styleId="Paragrafoelenco1">
    <w:name w:val="Paragrafo elenco1"/>
    <w:basedOn w:val="Normal"/>
    <w:uiPriority w:val="99"/>
    <w:rsid w:val="00D37191"/>
    <w:pPr>
      <w:ind w:left="720"/>
      <w:contextualSpacing/>
    </w:pPr>
    <w:rPr>
      <w:rFonts w:ascii="Cambria" w:eastAsia="MS Minngs" w:hAnsi="Cambria"/>
      <w:lang w:eastAsia="en-US"/>
    </w:rPr>
  </w:style>
  <w:style w:type="paragraph" w:customStyle="1" w:styleId="RIENTROMARCATO">
    <w:name w:val="RIENTRO MARCATO"/>
    <w:uiPriority w:val="99"/>
    <w:rsid w:val="006402F8"/>
    <w:pPr>
      <w:tabs>
        <w:tab w:val="left" w:pos="510"/>
      </w:tabs>
      <w:spacing w:line="240" w:lineRule="exact"/>
      <w:ind w:left="510" w:hanging="510"/>
      <w:jc w:val="both"/>
    </w:pPr>
    <w:rPr>
      <w:sz w:val="24"/>
      <w:szCs w:val="20"/>
    </w:rPr>
  </w:style>
  <w:style w:type="paragraph" w:styleId="HTMLPreformatted">
    <w:name w:val="HTML Preformatted"/>
    <w:basedOn w:val="Normal"/>
    <w:link w:val="HTMLPreformattedChar"/>
    <w:uiPriority w:val="99"/>
    <w:locked/>
    <w:rsid w:val="00007C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007C32"/>
    <w:rPr>
      <w:rFonts w:ascii="Courier New" w:hAnsi="Courier New" w:cs="Times New Roman"/>
      <w:lang w:val="it-IT"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622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2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62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2622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229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622908">
                  <w:marLeft w:val="29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622918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4" w:color="8E8E8E"/>
                        <w:left w:val="single" w:sz="6" w:space="4" w:color="8E8E8E"/>
                        <w:bottom w:val="single" w:sz="6" w:space="4" w:color="8E8E8E"/>
                        <w:right w:val="single" w:sz="6" w:space="4" w:color="8E8E8E"/>
                      </w:divBdr>
                    </w:div>
                  </w:divsChild>
                </w:div>
              </w:divsChild>
            </w:div>
          </w:divsChild>
        </w:div>
      </w:divsChild>
    </w:div>
    <w:div w:id="892622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2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62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2622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6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7</Pages>
  <Words>2370</Words>
  <Characters>13512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Simulazione per il testo</dc:title>
  <dc:subject/>
  <dc:creator>OEM Customer</dc:creator>
  <cp:keywords/>
  <dc:description/>
  <cp:lastModifiedBy>adonella.travaglini</cp:lastModifiedBy>
  <cp:revision>10</cp:revision>
  <cp:lastPrinted>2019-05-16T13:12:00Z</cp:lastPrinted>
  <dcterms:created xsi:type="dcterms:W3CDTF">2019-05-23T08:30:00Z</dcterms:created>
  <dcterms:modified xsi:type="dcterms:W3CDTF">2019-05-27T09:31:00Z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