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7B" w:rsidRPr="00543E0B" w:rsidRDefault="00E9377B" w:rsidP="004226E6"/>
    <w:p w:rsidR="00E9377B" w:rsidRPr="009840F4" w:rsidRDefault="00E9377B" w:rsidP="00551FF0">
      <w:pPr>
        <w:jc w:val="both"/>
      </w:pPr>
    </w:p>
    <w:p w:rsidR="00E9377B" w:rsidRPr="009840F4" w:rsidRDefault="00E9377B" w:rsidP="00551FF0">
      <w:pPr>
        <w:jc w:val="both"/>
      </w:pPr>
    </w:p>
    <w:p w:rsidR="00E9377B" w:rsidRPr="00543E0B" w:rsidRDefault="00E9377B" w:rsidP="00420CA8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“A”</w:t>
      </w:r>
    </w:p>
    <w:p w:rsidR="00E9377B" w:rsidRPr="00543E0B" w:rsidRDefault="00E9377B" w:rsidP="00420CA8">
      <w:pPr>
        <w:jc w:val="center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8" o:spid="_x0000_s1031" type="#_x0000_t202" style="position:absolute;left:0;text-align:left;margin-left:45pt;margin-top:10.7pt;width:5in;height:3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">
            <v:path arrowok="t"/>
            <v:textbox>
              <w:txbxContent>
                <w:p w:rsidR="00E9377B" w:rsidRPr="00334879" w:rsidRDefault="00E9377B" w:rsidP="00420CA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DOMANDA DI PARTECIPAZIONE</w:t>
                  </w:r>
                  <w:r w:rsidRPr="00334879">
                    <w:rPr>
                      <w:b/>
                    </w:rPr>
                    <w:t xml:space="preserve"> </w:t>
                  </w:r>
                </w:p>
                <w:p w:rsidR="00E9377B" w:rsidRPr="00334879" w:rsidRDefault="00E9377B" w:rsidP="00420CA8">
                  <w:pPr>
                    <w:jc w:val="center"/>
                  </w:pPr>
                  <w:r>
                    <w:t>i</w:t>
                  </w:r>
                  <w:r w:rsidRPr="00334879">
                    <w:t xml:space="preserve">n carta semplice, </w:t>
                  </w:r>
                  <w:r>
                    <w:t xml:space="preserve">compilata al PC </w:t>
                  </w:r>
                  <w:r w:rsidRPr="00334879">
                    <w:t>o in stampatello</w:t>
                  </w:r>
                  <w:r>
                    <w:t xml:space="preserve"> leggibile</w:t>
                  </w:r>
                </w:p>
                <w:p w:rsidR="00E9377B" w:rsidRPr="00334879" w:rsidRDefault="00E9377B" w:rsidP="00420CA8">
                  <w:pPr>
                    <w:jc w:val="both"/>
                    <w:rPr>
                      <w:b/>
                    </w:rPr>
                  </w:pPr>
                </w:p>
                <w:p w:rsidR="00E9377B" w:rsidRDefault="00E9377B" w:rsidP="00420CA8"/>
              </w:txbxContent>
            </v:textbox>
          </v:shape>
        </w:pict>
      </w:r>
    </w:p>
    <w:p w:rsidR="00E9377B" w:rsidRDefault="00E9377B" w:rsidP="00420CA8">
      <w:pPr>
        <w:jc w:val="both"/>
      </w:pPr>
    </w:p>
    <w:p w:rsidR="00E9377B" w:rsidRPr="00543E0B" w:rsidRDefault="00E9377B" w:rsidP="00420CA8">
      <w:pPr>
        <w:jc w:val="both"/>
      </w:pPr>
    </w:p>
    <w:p w:rsidR="00E9377B" w:rsidRPr="00543E0B" w:rsidRDefault="00E9377B" w:rsidP="00420CA8">
      <w:pPr>
        <w:ind w:left="360"/>
        <w:jc w:val="both"/>
      </w:pPr>
    </w:p>
    <w:p w:rsidR="00E9377B" w:rsidRPr="00543E0B" w:rsidRDefault="00E9377B" w:rsidP="00420CA8">
      <w:pPr>
        <w:ind w:left="360"/>
        <w:jc w:val="both"/>
      </w:pPr>
    </w:p>
    <w:p w:rsidR="00E9377B" w:rsidRPr="00543E0B" w:rsidRDefault="00E9377B" w:rsidP="00420CA8">
      <w:pPr>
        <w:ind w:left="5400"/>
        <w:rPr>
          <w:b/>
          <w:bCs/>
        </w:rPr>
      </w:pPr>
      <w:r w:rsidRPr="00543E0B">
        <w:rPr>
          <w:b/>
          <w:bCs/>
        </w:rPr>
        <w:t xml:space="preserve">Al Direttore </w:t>
      </w:r>
      <w:r>
        <w:rPr>
          <w:b/>
          <w:bCs/>
        </w:rPr>
        <w:t>Amministrativo</w:t>
      </w:r>
      <w:r w:rsidRPr="00543E0B">
        <w:rPr>
          <w:b/>
          <w:bCs/>
        </w:rPr>
        <w:t xml:space="preserve"> di ARPA Lazio</w:t>
      </w:r>
    </w:p>
    <w:p w:rsidR="00E9377B" w:rsidRDefault="00E9377B" w:rsidP="00420CA8">
      <w:pPr>
        <w:ind w:left="5400"/>
        <w:rPr>
          <w:b/>
          <w:bCs/>
          <w:i/>
          <w:iCs/>
        </w:rPr>
      </w:pPr>
      <w:r w:rsidRPr="00543E0B">
        <w:rPr>
          <w:b/>
          <w:bCs/>
        </w:rPr>
        <w:t xml:space="preserve">Via Garibaldi, 114 – </w:t>
      </w:r>
      <w:r w:rsidRPr="00543E0B">
        <w:rPr>
          <w:b/>
          <w:bCs/>
          <w:i/>
          <w:iCs/>
        </w:rPr>
        <w:t>02100 Rieti</w:t>
      </w:r>
    </w:p>
    <w:p w:rsidR="00E9377B" w:rsidRDefault="00E9377B" w:rsidP="00420CA8">
      <w:pPr>
        <w:rPr>
          <w:b/>
          <w:bCs/>
          <w:i/>
          <w:iCs/>
        </w:rPr>
      </w:pPr>
    </w:p>
    <w:p w:rsidR="00E9377B" w:rsidRPr="00543E0B" w:rsidRDefault="00E9377B" w:rsidP="00420CA8">
      <w:pPr>
        <w:rPr>
          <w:b/>
          <w:bCs/>
          <w:i/>
          <w:iCs/>
        </w:rPr>
      </w:pPr>
    </w:p>
    <w:p w:rsidR="00E9377B" w:rsidRPr="00543E0B" w:rsidRDefault="00E9377B" w:rsidP="00420CA8">
      <w:pPr>
        <w:ind w:left="360"/>
        <w:jc w:val="both"/>
      </w:pPr>
      <w:r w:rsidRPr="00543E0B">
        <w:t>__l__ sottoscritt__ ________________________________________________________, nat__ a _________________________ ( Provincia di___________ ) il _______________________________, Codice Fiscale ________________________________, residente in ___________________, Provincia di __________, in via/piazza _______________________, domiciliat__  ( indicare solo se diverso dalla residenza ) in ________________________, Provincia di __________, in via/piazza _______________________, c.a.p. __________, tel. ________________________</w:t>
      </w:r>
      <w:r w:rsidRPr="00543E0B">
        <w:rPr>
          <w:b/>
          <w:vertAlign w:val="superscript"/>
        </w:rPr>
        <w:t>1</w:t>
      </w:r>
      <w:r w:rsidRPr="00543E0B">
        <w:t>, e-mail ________________________________________________.</w:t>
      </w:r>
    </w:p>
    <w:p w:rsidR="00E9377B" w:rsidRPr="00543E0B" w:rsidRDefault="00E9377B" w:rsidP="00420CA8">
      <w:pPr>
        <w:ind w:left="360"/>
        <w:jc w:val="center"/>
      </w:pPr>
    </w:p>
    <w:p w:rsidR="00E9377B" w:rsidRPr="00543E0B" w:rsidRDefault="00E9377B" w:rsidP="00420CA8">
      <w:pPr>
        <w:ind w:left="360"/>
        <w:jc w:val="center"/>
        <w:rPr>
          <w:b/>
        </w:rPr>
      </w:pPr>
      <w:r w:rsidRPr="00543E0B">
        <w:rPr>
          <w:b/>
        </w:rPr>
        <w:t>CHIEDE</w:t>
      </w:r>
    </w:p>
    <w:p w:rsidR="00E9377B" w:rsidRPr="00543E0B" w:rsidRDefault="00E9377B" w:rsidP="00420CA8">
      <w:pPr>
        <w:jc w:val="both"/>
        <w:rPr>
          <w:b/>
        </w:rPr>
      </w:pPr>
    </w:p>
    <w:p w:rsidR="00E9377B" w:rsidRPr="00F90847" w:rsidRDefault="00E9377B" w:rsidP="00F90847">
      <w:pPr>
        <w:pStyle w:val="BodyText"/>
      </w:pPr>
      <w:r w:rsidRPr="00543E0B">
        <w:t>di essere ammess__ a partecipare all’avviso pubblico  di mobilità volontaria</w:t>
      </w:r>
      <w:r>
        <w:t>,</w:t>
      </w:r>
      <w:r w:rsidRPr="00543E0B">
        <w:t xml:space="preserve"> per titoli e colloquio</w:t>
      </w:r>
      <w:r>
        <w:t>,</w:t>
      </w:r>
      <w:r w:rsidRPr="00543E0B">
        <w:t xml:space="preserve"> ai sensi dell’art. 30, comma 1</w:t>
      </w:r>
      <w:r w:rsidRPr="0051090C">
        <w:rPr>
          <w:rStyle w:val="Stilecaratterestandard"/>
        </w:rPr>
        <w:t xml:space="preserve"> </w:t>
      </w:r>
      <w:r>
        <w:rPr>
          <w:rStyle w:val="Stilecaratterestandard"/>
        </w:rPr>
        <w:t>e comma 2 bis, D.Lgs n. 165/2001, propedeutico al concorso pubblico</w:t>
      </w:r>
      <w:r w:rsidRPr="00543E0B">
        <w:t xml:space="preserve">  </w:t>
      </w:r>
      <w:r w:rsidRPr="00F90847">
        <w:t xml:space="preserve">per la copertura a tempo pieno ed indeterminato di </w:t>
      </w:r>
      <w:r w:rsidRPr="008F6FE8">
        <w:t>n. 2 posti</w:t>
      </w:r>
      <w:r w:rsidRPr="00F90847">
        <w:t xml:space="preserve"> di</w:t>
      </w:r>
      <w:r w:rsidRPr="00B40022">
        <w:rPr>
          <w:b/>
        </w:rPr>
        <w:t xml:space="preserve"> </w:t>
      </w:r>
      <w:r>
        <w:rPr>
          <w:rStyle w:val="Stilecaratterestandard"/>
        </w:rPr>
        <w:t xml:space="preserve">Dirigente amministrativo livello iniziale – ruolo amministrativo del CCNL </w:t>
      </w:r>
      <w:r w:rsidRPr="009840F4">
        <w:rPr>
          <w:rStyle w:val="Stilecaratterestandard"/>
        </w:rPr>
        <w:t xml:space="preserve">dirigenza </w:t>
      </w:r>
      <w:r>
        <w:rPr>
          <w:rStyle w:val="Stilecaratterestandard"/>
        </w:rPr>
        <w:t>S</w:t>
      </w:r>
      <w:r w:rsidRPr="009840F4">
        <w:rPr>
          <w:rStyle w:val="Stilecaratterestandard"/>
        </w:rPr>
        <w:t>PTA del SSN</w:t>
      </w:r>
      <w:r w:rsidRPr="009840F4">
        <w:t xml:space="preserve">. </w:t>
      </w:r>
      <w:r w:rsidRPr="00B40022">
        <w:rPr>
          <w:b/>
        </w:rPr>
        <w:t>codice avviso</w:t>
      </w:r>
      <w:r>
        <w:rPr>
          <w:b/>
        </w:rPr>
        <w:t xml:space="preserve"> 01 </w:t>
      </w:r>
      <w:r w:rsidRPr="00F90847">
        <w:t>(DDG  n.</w:t>
      </w:r>
      <w:r>
        <w:t xml:space="preserve"> ______ del ______________</w:t>
      </w:r>
      <w:r w:rsidRPr="00F90847">
        <w:t>)</w:t>
      </w:r>
      <w:r>
        <w:t>.</w:t>
      </w:r>
    </w:p>
    <w:p w:rsidR="00E9377B" w:rsidRDefault="00E9377B" w:rsidP="00F90847">
      <w:pPr>
        <w:pStyle w:val="BodyText"/>
      </w:pPr>
    </w:p>
    <w:p w:rsidR="00E9377B" w:rsidRPr="00543E0B" w:rsidRDefault="00E9377B" w:rsidP="00420CA8">
      <w:pPr>
        <w:jc w:val="both"/>
      </w:pPr>
      <w:r w:rsidRPr="00543E0B">
        <w:t>Dichiara, a tal fine, ai sensi dell’art. 46 del D.P.R. n. 445/2000, consapevole che, in caso di falsità in atti e dichiarazioni mendaci, decadrà dai benefici eventualmente conseguiti fatte salve le responsabilità penali di cui agli artt. 75 e 76 del D.P.R. n. 445/2000, quanto segue:</w:t>
      </w:r>
    </w:p>
    <w:p w:rsidR="00E9377B" w:rsidRPr="00543E0B" w:rsidRDefault="00E9377B" w:rsidP="00420CA8">
      <w:pPr>
        <w:numPr>
          <w:ilvl w:val="0"/>
          <w:numId w:val="7"/>
        </w:numPr>
        <w:jc w:val="both"/>
      </w:pPr>
      <w:r>
        <w:t xml:space="preserve">di essere cittadin__ </w:t>
      </w:r>
      <w:r w:rsidRPr="00543E0B">
        <w:t>italian__ ovvero ________________</w:t>
      </w:r>
      <w:r w:rsidRPr="00543E0B">
        <w:rPr>
          <w:b/>
          <w:vertAlign w:val="superscript"/>
        </w:rPr>
        <w:t>2</w:t>
      </w:r>
      <w:r w:rsidRPr="00543E0B">
        <w:t>;</w:t>
      </w:r>
    </w:p>
    <w:p w:rsidR="00E9377B" w:rsidRPr="00543E0B" w:rsidRDefault="00E9377B" w:rsidP="00420CA8">
      <w:pPr>
        <w:numPr>
          <w:ilvl w:val="0"/>
          <w:numId w:val="7"/>
        </w:numPr>
        <w:jc w:val="both"/>
      </w:pPr>
      <w:r w:rsidRPr="00543E0B">
        <w:t>di essere iscritt__ nelle liste elettorali del Comune di _________, ovvero</w:t>
      </w:r>
      <w:r w:rsidRPr="00543E0B">
        <w:rPr>
          <w:b/>
          <w:vertAlign w:val="superscript"/>
        </w:rPr>
        <w:t>3</w:t>
      </w:r>
      <w:r w:rsidRPr="00543E0B">
        <w:t xml:space="preserve"> di non esserlo per il seguente motivo:__</w:t>
      </w:r>
      <w:r>
        <w:t>____________________</w:t>
      </w:r>
      <w:r w:rsidRPr="00543E0B">
        <w:t>_____________________________________;</w:t>
      </w:r>
    </w:p>
    <w:p w:rsidR="00E9377B" w:rsidRPr="00543E0B" w:rsidRDefault="00E9377B" w:rsidP="00420CA8">
      <w:pPr>
        <w:numPr>
          <w:ilvl w:val="0"/>
          <w:numId w:val="7"/>
        </w:numPr>
        <w:jc w:val="both"/>
      </w:pPr>
      <w:r w:rsidRPr="00543E0B">
        <w:t>di non aver riportato condanne penali e di non avere procedimenti penali in corso, ovvero</w:t>
      </w:r>
      <w:r w:rsidRPr="00543E0B">
        <w:rPr>
          <w:b/>
          <w:vertAlign w:val="superscript"/>
        </w:rPr>
        <w:t>4</w:t>
      </w:r>
      <w:r w:rsidRPr="00543E0B">
        <w:t xml:space="preserve"> di aver riportato le seguenti condanne penali nonché di avere i seguenti procedimenti penali in corso:_____________________________________________________________________;</w:t>
      </w:r>
    </w:p>
    <w:p w:rsidR="00E9377B" w:rsidRPr="00543E0B" w:rsidRDefault="00E9377B" w:rsidP="00420CA8">
      <w:pPr>
        <w:pStyle w:val="BodyText"/>
        <w:numPr>
          <w:ilvl w:val="0"/>
          <w:numId w:val="7"/>
        </w:numPr>
      </w:pPr>
      <w:r w:rsidRPr="00543E0B">
        <w:t xml:space="preserve">di essere dipendente </w:t>
      </w:r>
      <w:r>
        <w:t>a tempo pieno ed indeterminato del seguente</w:t>
      </w:r>
      <w:r w:rsidRPr="00543E0B">
        <w:t xml:space="preserve"> </w:t>
      </w:r>
      <w:r w:rsidRPr="00930680">
        <w:rPr>
          <w:rFonts w:eastAsia="SimSun"/>
          <w:lang w:eastAsia="en-US"/>
        </w:rPr>
        <w:t>ent</w:t>
      </w:r>
      <w:r>
        <w:rPr>
          <w:rFonts w:eastAsia="SimSun"/>
          <w:lang w:eastAsia="en-US"/>
        </w:rPr>
        <w:t>e</w:t>
      </w:r>
      <w:r w:rsidRPr="00930680">
        <w:rPr>
          <w:rFonts w:eastAsia="SimSun"/>
          <w:lang w:eastAsia="en-US"/>
        </w:rPr>
        <w:t xml:space="preserve"> pubblic</w:t>
      </w:r>
      <w:r>
        <w:rPr>
          <w:rFonts w:eastAsia="SimSun"/>
          <w:lang w:eastAsia="en-US"/>
        </w:rPr>
        <w:t>o</w:t>
      </w:r>
      <w:r w:rsidRPr="00930680">
        <w:rPr>
          <w:rFonts w:eastAsia="SimSun"/>
          <w:lang w:eastAsia="en-US"/>
        </w:rPr>
        <w:t xml:space="preserve"> </w:t>
      </w:r>
      <w:r w:rsidRPr="00543E0B">
        <w:t>(</w:t>
      </w:r>
      <w:r w:rsidRPr="00063CDB">
        <w:rPr>
          <w:sz w:val="20"/>
        </w:rPr>
        <w:t>indicare denominazione ed indirizzo Ente</w:t>
      </w:r>
      <w:r w:rsidRPr="00543E0B">
        <w:t>):</w:t>
      </w:r>
      <w:r>
        <w:t xml:space="preserve"> _____________________________________________;</w:t>
      </w:r>
    </w:p>
    <w:p w:rsidR="00E9377B" w:rsidRPr="00543E0B" w:rsidRDefault="00E9377B" w:rsidP="00420CA8">
      <w:pPr>
        <w:numPr>
          <w:ilvl w:val="0"/>
          <w:numId w:val="7"/>
        </w:numPr>
        <w:jc w:val="both"/>
      </w:pPr>
      <w:r w:rsidRPr="00543E0B">
        <w:t>di essere inquadrat__ nel profilo professionale</w:t>
      </w:r>
      <w:r>
        <w:t xml:space="preserve"> di __________________________________</w:t>
      </w:r>
      <w:r w:rsidRPr="00543E0B">
        <w:t>;</w:t>
      </w:r>
    </w:p>
    <w:p w:rsidR="00E9377B" w:rsidRPr="009B4BD3" w:rsidRDefault="00E9377B" w:rsidP="00420CA8">
      <w:pPr>
        <w:numPr>
          <w:ilvl w:val="0"/>
          <w:numId w:val="7"/>
        </w:numPr>
        <w:jc w:val="both"/>
      </w:pPr>
      <w:r w:rsidRPr="009B4BD3">
        <w:t>di possedere gli eventuali titoli comprovanti il diritto di precedenza e/o preferenza di legge nella nomina, previsti dall’art. 5, comma 4, del D.P.R. n. 487/1994;</w:t>
      </w:r>
    </w:p>
    <w:p w:rsidR="00E9377B" w:rsidRDefault="00E9377B" w:rsidP="00420CA8">
      <w:pPr>
        <w:numPr>
          <w:ilvl w:val="0"/>
          <w:numId w:val="7"/>
        </w:numPr>
        <w:jc w:val="both"/>
      </w:pPr>
      <w:r w:rsidRPr="00543E0B">
        <w:t xml:space="preserve">di autorizzare al trattamento dei dati personali, ai sensi ai sensi </w:t>
      </w:r>
      <w:r w:rsidRPr="006962AF">
        <w:t>del Regolamento (UE) 2016/679 del Parlamento Europeo e del Consiglio relativo alla protezione delle persone fisiche</w:t>
      </w:r>
      <w:r>
        <w:t>;</w:t>
      </w:r>
    </w:p>
    <w:p w:rsidR="00E9377B" w:rsidRPr="00543E0B" w:rsidRDefault="00E9377B" w:rsidP="00F215E4">
      <w:pPr>
        <w:ind w:left="360"/>
        <w:jc w:val="both"/>
      </w:pPr>
    </w:p>
    <w:p w:rsidR="00E9377B" w:rsidRDefault="00E9377B" w:rsidP="00420CA8">
      <w:pPr>
        <w:numPr>
          <w:ilvl w:val="0"/>
          <w:numId w:val="7"/>
        </w:numPr>
        <w:jc w:val="both"/>
      </w:pPr>
      <w:r w:rsidRPr="008E1186">
        <w:t>di possedere tutti i requisiti previsti dal bando ivi compreso il nulla osta al trasferimento ed</w:t>
      </w:r>
      <w:r w:rsidRPr="00543E0B">
        <w:t xml:space="preserve"> accettare tutte le condizioni previste dallo stesso;</w:t>
      </w:r>
    </w:p>
    <w:p w:rsidR="00E9377B" w:rsidRPr="00543E0B" w:rsidRDefault="00E9377B" w:rsidP="00420CA8">
      <w:pPr>
        <w:numPr>
          <w:ilvl w:val="0"/>
          <w:numId w:val="7"/>
        </w:numPr>
        <w:jc w:val="both"/>
      </w:pPr>
      <w:r w:rsidRPr="00543E0B">
        <w:t xml:space="preserve">di assumere </w:t>
      </w:r>
      <w:r>
        <w:t>l’</w:t>
      </w:r>
      <w:r w:rsidRPr="00543E0B">
        <w:t>impegno, a pena di esclusione dalla procedura in questione, qualora risultasse vincitore dell’avviso di mobilità, a non chiedere trasferimento ad altra amministrazione, per un periodo di due anni a decorrere dalla data di effettiva immissione in servizio presso questa Agenzia.</w:t>
      </w:r>
    </w:p>
    <w:p w:rsidR="00E9377B" w:rsidRDefault="00E9377B" w:rsidP="00420CA8">
      <w:pPr>
        <w:jc w:val="both"/>
        <w:rPr>
          <w:b/>
        </w:rPr>
      </w:pPr>
    </w:p>
    <w:p w:rsidR="00E9377B" w:rsidRPr="00543E0B" w:rsidRDefault="00E9377B" w:rsidP="00420CA8">
      <w:pPr>
        <w:jc w:val="both"/>
        <w:rPr>
          <w:b/>
        </w:rPr>
      </w:pPr>
      <w:r w:rsidRPr="00543E0B">
        <w:rPr>
          <w:b/>
        </w:rPr>
        <w:t>La presente deve essere accompagnata da una fotocopia di un valido documento di identità personale, a pena l’esclusione dalla procedura.</w:t>
      </w:r>
    </w:p>
    <w:p w:rsidR="00E9377B" w:rsidRPr="00543E0B" w:rsidRDefault="00E9377B" w:rsidP="00420CA8">
      <w:pPr>
        <w:jc w:val="both"/>
        <w:rPr>
          <w:b/>
        </w:rPr>
      </w:pPr>
      <w:r w:rsidRPr="00543E0B">
        <w:rPr>
          <w:b/>
        </w:rPr>
        <w:t>La firma in calce alla domanda non deve essere autenticata, ai sensi dell’art. 39 del D.P.R. n. 445/2000.</w:t>
      </w:r>
    </w:p>
    <w:p w:rsidR="00E9377B" w:rsidRPr="00543E0B" w:rsidRDefault="00E9377B" w:rsidP="00420CA8">
      <w:pPr>
        <w:jc w:val="both"/>
        <w:rPr>
          <w:b/>
        </w:rPr>
      </w:pPr>
    </w:p>
    <w:p w:rsidR="00E9377B" w:rsidRPr="00543E0B" w:rsidRDefault="00E9377B" w:rsidP="00420CA8">
      <w:pPr>
        <w:jc w:val="both"/>
      </w:pPr>
    </w:p>
    <w:p w:rsidR="00E9377B" w:rsidRPr="00543E0B" w:rsidRDefault="00E9377B" w:rsidP="00420CA8">
      <w:pPr>
        <w:jc w:val="both"/>
      </w:pPr>
      <w:r w:rsidRPr="00543E0B">
        <w:t xml:space="preserve">Rieti, _____________________   </w:t>
      </w:r>
      <w:r w:rsidRPr="00543E0B">
        <w:tab/>
      </w:r>
      <w:r w:rsidRPr="00543E0B">
        <w:tab/>
      </w:r>
      <w:r w:rsidRPr="00543E0B">
        <w:tab/>
        <w:t xml:space="preserve">    Il Dichiarante_____________________</w:t>
      </w:r>
    </w:p>
    <w:p w:rsidR="00E9377B" w:rsidRPr="00543E0B" w:rsidRDefault="00E9377B" w:rsidP="00420CA8">
      <w:pPr>
        <w:jc w:val="right"/>
        <w:rPr>
          <w:b/>
          <w:u w:val="single"/>
        </w:rPr>
      </w:pPr>
    </w:p>
    <w:p w:rsidR="00E9377B" w:rsidRDefault="00E9377B" w:rsidP="00420CA8">
      <w:pPr>
        <w:rPr>
          <w:b/>
          <w:u w:val="single"/>
        </w:rPr>
      </w:pPr>
    </w:p>
    <w:p w:rsidR="00E9377B" w:rsidRDefault="00E9377B" w:rsidP="00420CA8">
      <w:pPr>
        <w:rPr>
          <w:b/>
          <w:u w:val="single"/>
        </w:rPr>
      </w:pPr>
    </w:p>
    <w:p w:rsidR="00E9377B" w:rsidRDefault="00E9377B" w:rsidP="00420CA8">
      <w:pPr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</w:t>
      </w:r>
    </w:p>
    <w:p w:rsidR="00E9377B" w:rsidRDefault="00E9377B" w:rsidP="00420CA8">
      <w:pPr>
        <w:rPr>
          <w:b/>
          <w:u w:val="single"/>
        </w:rPr>
      </w:pPr>
    </w:p>
    <w:p w:rsidR="00E9377B" w:rsidRDefault="00E9377B" w:rsidP="00420CA8">
      <w:pPr>
        <w:rPr>
          <w:b/>
          <w:u w:val="single"/>
        </w:rPr>
      </w:pPr>
    </w:p>
    <w:p w:rsidR="00E9377B" w:rsidRPr="00543E0B" w:rsidRDefault="00E9377B" w:rsidP="00420CA8">
      <w:pPr>
        <w:jc w:val="right"/>
        <w:rPr>
          <w:b/>
          <w:u w:val="single"/>
        </w:rPr>
      </w:pPr>
    </w:p>
    <w:p w:rsidR="00E9377B" w:rsidRPr="00543E0B" w:rsidRDefault="00E9377B" w:rsidP="00420CA8">
      <w:pPr>
        <w:jc w:val="right"/>
        <w:rPr>
          <w:b/>
          <w:u w:val="single"/>
        </w:rPr>
      </w:pPr>
    </w:p>
    <w:p w:rsidR="00E9377B" w:rsidRPr="00E32098" w:rsidRDefault="00E9377B" w:rsidP="00420CA8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 xml:space="preserve">Indicare il proprio indirizzo di residenza e/o domicilio e l’eventuale recapito telefonico presso il quale deve essere fatta  pervenire ogni necessaria comunicazione inerente l’avviso di selezione. </w:t>
      </w:r>
    </w:p>
    <w:p w:rsidR="00E9377B" w:rsidRPr="00E32098" w:rsidRDefault="00E9377B" w:rsidP="00420CA8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>Indicare lo Stato dell’Unione Europea del quale il candidato è cittadino, dichiarando, ovvero, di essere equiparato ai cittadini dello Stato italiano, in quanto non appartenente alla Repubblica.</w:t>
      </w:r>
    </w:p>
    <w:p w:rsidR="00E9377B" w:rsidRPr="00E32098" w:rsidRDefault="00E9377B" w:rsidP="00420CA8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>Indicare gli eventuali motivi della non iscrizione o cancellazione dalle liste medesime.</w:t>
      </w:r>
    </w:p>
    <w:p w:rsidR="00E9377B" w:rsidRPr="00E32098" w:rsidRDefault="00E9377B" w:rsidP="00420CA8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>Indicare le eventuali condanne penali riportate nonché gli eventuali procedimenti penali in corso.</w:t>
      </w:r>
    </w:p>
    <w:sectPr w:rsidR="00E9377B" w:rsidRPr="00E32098" w:rsidSect="001942AC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77B" w:rsidRDefault="00E9377B">
      <w:r>
        <w:separator/>
      </w:r>
    </w:p>
  </w:endnote>
  <w:endnote w:type="continuationSeparator" w:id="0">
    <w:p w:rsidR="00E9377B" w:rsidRDefault="00E93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77B" w:rsidRDefault="00E9377B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5680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77B" w:rsidRDefault="00E9377B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20" o:spid="_x0000_s2050" type="#_x0000_t75" alt="sede legale" style="position:absolute;margin-left:.3pt;margin-top:-9pt;width:225.6pt;height:63.3pt;z-index:251659776;visibility:visible">
          <v:imagedata r:id="rId1" o:title=""/>
          <w10:wrap type="square"/>
        </v:shape>
      </w:pict>
    </w:r>
    <w:r>
      <w:rPr>
        <w:noProof/>
      </w:rPr>
      <w:pict>
        <v:shape id="Immagine 18" o:spid="_x0000_s2051" type="#_x0000_t75" alt="rappresentanza" style="position:absolute;margin-left:243.3pt;margin-top:-10.55pt;width:251.7pt;height:66.1pt;z-index:251658752;visibility:visible">
          <v:imagedata r:id="rId2" o:title=""/>
          <w10:wrap type="square"/>
        </v:shape>
      </w:pict>
    </w:r>
    <w:r>
      <w:rPr>
        <w:noProof/>
      </w:rPr>
      <w:pict>
        <v:line id=" 13" o:spid="_x0000_s2052" style="position:absolute;z-index:251657728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3" style="position:absolute;z-index:251656704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77B" w:rsidRDefault="00E9377B">
      <w:r>
        <w:separator/>
      </w:r>
    </w:p>
  </w:footnote>
  <w:footnote w:type="continuationSeparator" w:id="0">
    <w:p w:rsidR="00E9377B" w:rsidRDefault="00E937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10BE3"/>
    <w:rsid w:val="0001443F"/>
    <w:rsid w:val="00021F7D"/>
    <w:rsid w:val="000244D5"/>
    <w:rsid w:val="00027CA2"/>
    <w:rsid w:val="0003072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478A7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59F6"/>
    <w:rsid w:val="0008623A"/>
    <w:rsid w:val="0009440F"/>
    <w:rsid w:val="00095B5A"/>
    <w:rsid w:val="0009717B"/>
    <w:rsid w:val="000A3C28"/>
    <w:rsid w:val="000A4109"/>
    <w:rsid w:val="000A6AED"/>
    <w:rsid w:val="000A7CF1"/>
    <w:rsid w:val="000B18B0"/>
    <w:rsid w:val="000B3550"/>
    <w:rsid w:val="000B5BE6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4728"/>
    <w:rsid w:val="001451B5"/>
    <w:rsid w:val="00147A60"/>
    <w:rsid w:val="00151CE5"/>
    <w:rsid w:val="00157163"/>
    <w:rsid w:val="00160365"/>
    <w:rsid w:val="00163404"/>
    <w:rsid w:val="001642BA"/>
    <w:rsid w:val="0016477C"/>
    <w:rsid w:val="0018720B"/>
    <w:rsid w:val="00187FB2"/>
    <w:rsid w:val="001911FC"/>
    <w:rsid w:val="00193E3E"/>
    <w:rsid w:val="001942AC"/>
    <w:rsid w:val="00194501"/>
    <w:rsid w:val="00196C97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DDF"/>
    <w:rsid w:val="002317BC"/>
    <w:rsid w:val="002343F7"/>
    <w:rsid w:val="002403E7"/>
    <w:rsid w:val="00240D6F"/>
    <w:rsid w:val="00241210"/>
    <w:rsid w:val="00241710"/>
    <w:rsid w:val="00242348"/>
    <w:rsid w:val="002425A4"/>
    <w:rsid w:val="00243B1D"/>
    <w:rsid w:val="002463E0"/>
    <w:rsid w:val="00250C10"/>
    <w:rsid w:val="002530BA"/>
    <w:rsid w:val="00253A9F"/>
    <w:rsid w:val="00253DD7"/>
    <w:rsid w:val="0025501E"/>
    <w:rsid w:val="002567C4"/>
    <w:rsid w:val="0025725F"/>
    <w:rsid w:val="00257DBA"/>
    <w:rsid w:val="002612F9"/>
    <w:rsid w:val="00261592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0DE8"/>
    <w:rsid w:val="0028219B"/>
    <w:rsid w:val="0028369F"/>
    <w:rsid w:val="00284F2D"/>
    <w:rsid w:val="00286668"/>
    <w:rsid w:val="002901DA"/>
    <w:rsid w:val="00290415"/>
    <w:rsid w:val="00292C79"/>
    <w:rsid w:val="00296C4E"/>
    <w:rsid w:val="002A304B"/>
    <w:rsid w:val="002A4821"/>
    <w:rsid w:val="002A5617"/>
    <w:rsid w:val="002A7258"/>
    <w:rsid w:val="002A7AB9"/>
    <w:rsid w:val="002B5F0D"/>
    <w:rsid w:val="002B7978"/>
    <w:rsid w:val="002C2409"/>
    <w:rsid w:val="002C5472"/>
    <w:rsid w:val="002C6504"/>
    <w:rsid w:val="002C708C"/>
    <w:rsid w:val="002D0349"/>
    <w:rsid w:val="002D10AF"/>
    <w:rsid w:val="002D529D"/>
    <w:rsid w:val="002D5463"/>
    <w:rsid w:val="002D73E2"/>
    <w:rsid w:val="002E3ACF"/>
    <w:rsid w:val="002E5DD7"/>
    <w:rsid w:val="002E79FA"/>
    <w:rsid w:val="002F07C8"/>
    <w:rsid w:val="002F2B10"/>
    <w:rsid w:val="002F3999"/>
    <w:rsid w:val="002F5996"/>
    <w:rsid w:val="002F7145"/>
    <w:rsid w:val="002F7BAC"/>
    <w:rsid w:val="00302C53"/>
    <w:rsid w:val="00303D4A"/>
    <w:rsid w:val="00307668"/>
    <w:rsid w:val="003076FC"/>
    <w:rsid w:val="0031060A"/>
    <w:rsid w:val="00312741"/>
    <w:rsid w:val="00312DC6"/>
    <w:rsid w:val="00313C0C"/>
    <w:rsid w:val="003143E0"/>
    <w:rsid w:val="0031694B"/>
    <w:rsid w:val="0031721B"/>
    <w:rsid w:val="00317A92"/>
    <w:rsid w:val="00322ED8"/>
    <w:rsid w:val="003248C9"/>
    <w:rsid w:val="00325FBE"/>
    <w:rsid w:val="0032713E"/>
    <w:rsid w:val="00327940"/>
    <w:rsid w:val="00332B8D"/>
    <w:rsid w:val="003342A5"/>
    <w:rsid w:val="00334879"/>
    <w:rsid w:val="00334E30"/>
    <w:rsid w:val="003356E6"/>
    <w:rsid w:val="003412AD"/>
    <w:rsid w:val="003415ED"/>
    <w:rsid w:val="00342599"/>
    <w:rsid w:val="00342F31"/>
    <w:rsid w:val="00343AB0"/>
    <w:rsid w:val="00344FB4"/>
    <w:rsid w:val="00351A55"/>
    <w:rsid w:val="003544E7"/>
    <w:rsid w:val="00354B40"/>
    <w:rsid w:val="00356D01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0728"/>
    <w:rsid w:val="00392B6D"/>
    <w:rsid w:val="00397439"/>
    <w:rsid w:val="003979F6"/>
    <w:rsid w:val="003A22BA"/>
    <w:rsid w:val="003A53BA"/>
    <w:rsid w:val="003A5DD4"/>
    <w:rsid w:val="003A5FAE"/>
    <w:rsid w:val="003A7C75"/>
    <w:rsid w:val="003B296E"/>
    <w:rsid w:val="003B2C0A"/>
    <w:rsid w:val="003B3C3E"/>
    <w:rsid w:val="003C01D5"/>
    <w:rsid w:val="003C3380"/>
    <w:rsid w:val="003C5316"/>
    <w:rsid w:val="003C6950"/>
    <w:rsid w:val="003C7241"/>
    <w:rsid w:val="003D0441"/>
    <w:rsid w:val="003D117C"/>
    <w:rsid w:val="003D15DB"/>
    <w:rsid w:val="003D19DA"/>
    <w:rsid w:val="003D40D5"/>
    <w:rsid w:val="003D46A7"/>
    <w:rsid w:val="003D76D5"/>
    <w:rsid w:val="003D7807"/>
    <w:rsid w:val="003E2494"/>
    <w:rsid w:val="003E3635"/>
    <w:rsid w:val="003E3AF5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273B"/>
    <w:rsid w:val="00433BAD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38B8"/>
    <w:rsid w:val="00470760"/>
    <w:rsid w:val="00474E0E"/>
    <w:rsid w:val="00476516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3633"/>
    <w:rsid w:val="004A3FCF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C15ED"/>
    <w:rsid w:val="004C16CC"/>
    <w:rsid w:val="004C6E45"/>
    <w:rsid w:val="004E04E3"/>
    <w:rsid w:val="004E32A6"/>
    <w:rsid w:val="004E3847"/>
    <w:rsid w:val="004E3FDE"/>
    <w:rsid w:val="004E44D7"/>
    <w:rsid w:val="004F2B42"/>
    <w:rsid w:val="004F3050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2082E"/>
    <w:rsid w:val="00526ECD"/>
    <w:rsid w:val="00527ABE"/>
    <w:rsid w:val="00531333"/>
    <w:rsid w:val="00534A27"/>
    <w:rsid w:val="00534D5F"/>
    <w:rsid w:val="005356F8"/>
    <w:rsid w:val="00535EAF"/>
    <w:rsid w:val="00536C1C"/>
    <w:rsid w:val="00543E0B"/>
    <w:rsid w:val="00544FD7"/>
    <w:rsid w:val="00546AC5"/>
    <w:rsid w:val="00546CD2"/>
    <w:rsid w:val="00547789"/>
    <w:rsid w:val="00551FF0"/>
    <w:rsid w:val="0055243E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736"/>
    <w:rsid w:val="005A2AFF"/>
    <w:rsid w:val="005B4AF0"/>
    <w:rsid w:val="005B5461"/>
    <w:rsid w:val="005B7F4D"/>
    <w:rsid w:val="005C0099"/>
    <w:rsid w:val="005C0BD5"/>
    <w:rsid w:val="005C0FBD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6F73"/>
    <w:rsid w:val="0062376B"/>
    <w:rsid w:val="00623942"/>
    <w:rsid w:val="006260A4"/>
    <w:rsid w:val="00627373"/>
    <w:rsid w:val="00632B22"/>
    <w:rsid w:val="00632F8F"/>
    <w:rsid w:val="00634E19"/>
    <w:rsid w:val="00635F79"/>
    <w:rsid w:val="0063796D"/>
    <w:rsid w:val="006402F8"/>
    <w:rsid w:val="00644CA5"/>
    <w:rsid w:val="00646D34"/>
    <w:rsid w:val="00646EEC"/>
    <w:rsid w:val="00647EA5"/>
    <w:rsid w:val="00654CB2"/>
    <w:rsid w:val="00660E59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11F6"/>
    <w:rsid w:val="0069294C"/>
    <w:rsid w:val="00693B0A"/>
    <w:rsid w:val="006962AF"/>
    <w:rsid w:val="006968F1"/>
    <w:rsid w:val="006979D8"/>
    <w:rsid w:val="006A1C36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B72F4"/>
    <w:rsid w:val="006C394B"/>
    <w:rsid w:val="006C6842"/>
    <w:rsid w:val="006C77FD"/>
    <w:rsid w:val="006D0C06"/>
    <w:rsid w:val="006D2EA7"/>
    <w:rsid w:val="006D4692"/>
    <w:rsid w:val="006D683A"/>
    <w:rsid w:val="006D773E"/>
    <w:rsid w:val="006D7B65"/>
    <w:rsid w:val="006E13EA"/>
    <w:rsid w:val="006E25B6"/>
    <w:rsid w:val="006E54E1"/>
    <w:rsid w:val="006E6DD8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35DF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3615D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B3FD2"/>
    <w:rsid w:val="007C16CD"/>
    <w:rsid w:val="007C31EE"/>
    <w:rsid w:val="007C4134"/>
    <w:rsid w:val="007C4B28"/>
    <w:rsid w:val="007C5ACA"/>
    <w:rsid w:val="007C7786"/>
    <w:rsid w:val="007D0621"/>
    <w:rsid w:val="007D4075"/>
    <w:rsid w:val="007D5307"/>
    <w:rsid w:val="007E0EA8"/>
    <w:rsid w:val="007E3BC1"/>
    <w:rsid w:val="007E5BE8"/>
    <w:rsid w:val="007E7012"/>
    <w:rsid w:val="007E7C51"/>
    <w:rsid w:val="0080130D"/>
    <w:rsid w:val="008024D7"/>
    <w:rsid w:val="00806D36"/>
    <w:rsid w:val="00810453"/>
    <w:rsid w:val="00816D62"/>
    <w:rsid w:val="0081722F"/>
    <w:rsid w:val="0081726F"/>
    <w:rsid w:val="00817422"/>
    <w:rsid w:val="00822C41"/>
    <w:rsid w:val="008242CA"/>
    <w:rsid w:val="0082453D"/>
    <w:rsid w:val="00831976"/>
    <w:rsid w:val="0083410C"/>
    <w:rsid w:val="00840B5E"/>
    <w:rsid w:val="008425D6"/>
    <w:rsid w:val="00842C85"/>
    <w:rsid w:val="008451BB"/>
    <w:rsid w:val="00846851"/>
    <w:rsid w:val="008518E0"/>
    <w:rsid w:val="00853FA1"/>
    <w:rsid w:val="00855268"/>
    <w:rsid w:val="008578C4"/>
    <w:rsid w:val="00857CAB"/>
    <w:rsid w:val="00862072"/>
    <w:rsid w:val="00862C2B"/>
    <w:rsid w:val="00862D57"/>
    <w:rsid w:val="00863DD8"/>
    <w:rsid w:val="008643AE"/>
    <w:rsid w:val="00867455"/>
    <w:rsid w:val="00867B1E"/>
    <w:rsid w:val="00870168"/>
    <w:rsid w:val="00874758"/>
    <w:rsid w:val="008800FB"/>
    <w:rsid w:val="008815D0"/>
    <w:rsid w:val="0088181B"/>
    <w:rsid w:val="008835A4"/>
    <w:rsid w:val="00883FA1"/>
    <w:rsid w:val="00892722"/>
    <w:rsid w:val="00894351"/>
    <w:rsid w:val="00894722"/>
    <w:rsid w:val="00894D03"/>
    <w:rsid w:val="008A0506"/>
    <w:rsid w:val="008A1C54"/>
    <w:rsid w:val="008A30D6"/>
    <w:rsid w:val="008A6289"/>
    <w:rsid w:val="008B17E1"/>
    <w:rsid w:val="008B3BAE"/>
    <w:rsid w:val="008C3C1A"/>
    <w:rsid w:val="008C41A7"/>
    <w:rsid w:val="008C4821"/>
    <w:rsid w:val="008D1703"/>
    <w:rsid w:val="008D6786"/>
    <w:rsid w:val="008E0A99"/>
    <w:rsid w:val="008E1186"/>
    <w:rsid w:val="008E1E2E"/>
    <w:rsid w:val="008E2645"/>
    <w:rsid w:val="008E32D7"/>
    <w:rsid w:val="008E7788"/>
    <w:rsid w:val="008F1CDF"/>
    <w:rsid w:val="008F583C"/>
    <w:rsid w:val="008F6352"/>
    <w:rsid w:val="008F6FE8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44F7D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0F4"/>
    <w:rsid w:val="0098460F"/>
    <w:rsid w:val="00984C35"/>
    <w:rsid w:val="00987F92"/>
    <w:rsid w:val="00992EEE"/>
    <w:rsid w:val="0099704C"/>
    <w:rsid w:val="009A14D8"/>
    <w:rsid w:val="009A3AF4"/>
    <w:rsid w:val="009A5B49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62F2"/>
    <w:rsid w:val="009F2036"/>
    <w:rsid w:val="00A00484"/>
    <w:rsid w:val="00A01596"/>
    <w:rsid w:val="00A0201F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4AEB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BF2"/>
    <w:rsid w:val="00A972BD"/>
    <w:rsid w:val="00A97848"/>
    <w:rsid w:val="00AA19BF"/>
    <w:rsid w:val="00AA2C75"/>
    <w:rsid w:val="00AA6541"/>
    <w:rsid w:val="00AB0549"/>
    <w:rsid w:val="00AB0AE0"/>
    <w:rsid w:val="00AB1071"/>
    <w:rsid w:val="00AB3671"/>
    <w:rsid w:val="00AB411C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26E"/>
    <w:rsid w:val="00AD3DFF"/>
    <w:rsid w:val="00AD5465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405C"/>
    <w:rsid w:val="00B144D7"/>
    <w:rsid w:val="00B16598"/>
    <w:rsid w:val="00B218B7"/>
    <w:rsid w:val="00B224FA"/>
    <w:rsid w:val="00B25D50"/>
    <w:rsid w:val="00B25D97"/>
    <w:rsid w:val="00B30894"/>
    <w:rsid w:val="00B3371A"/>
    <w:rsid w:val="00B33F02"/>
    <w:rsid w:val="00B35616"/>
    <w:rsid w:val="00B36953"/>
    <w:rsid w:val="00B378D1"/>
    <w:rsid w:val="00B40022"/>
    <w:rsid w:val="00B4421E"/>
    <w:rsid w:val="00B44591"/>
    <w:rsid w:val="00B4600D"/>
    <w:rsid w:val="00B518A4"/>
    <w:rsid w:val="00B519C8"/>
    <w:rsid w:val="00B56DD9"/>
    <w:rsid w:val="00B5732D"/>
    <w:rsid w:val="00B57A57"/>
    <w:rsid w:val="00B60A85"/>
    <w:rsid w:val="00B62F83"/>
    <w:rsid w:val="00B67D1D"/>
    <w:rsid w:val="00B702B1"/>
    <w:rsid w:val="00B71769"/>
    <w:rsid w:val="00B73520"/>
    <w:rsid w:val="00B76466"/>
    <w:rsid w:val="00B77256"/>
    <w:rsid w:val="00B84034"/>
    <w:rsid w:val="00B851F3"/>
    <w:rsid w:val="00B907AE"/>
    <w:rsid w:val="00B92622"/>
    <w:rsid w:val="00B93D4C"/>
    <w:rsid w:val="00B94565"/>
    <w:rsid w:val="00B94FAD"/>
    <w:rsid w:val="00B97570"/>
    <w:rsid w:val="00B978B3"/>
    <w:rsid w:val="00BA09F7"/>
    <w:rsid w:val="00BA1B3B"/>
    <w:rsid w:val="00BA271D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4EF"/>
    <w:rsid w:val="00BD1E23"/>
    <w:rsid w:val="00BD2D32"/>
    <w:rsid w:val="00BD352F"/>
    <w:rsid w:val="00BD40DA"/>
    <w:rsid w:val="00BD4D92"/>
    <w:rsid w:val="00BD7BD9"/>
    <w:rsid w:val="00BE03DC"/>
    <w:rsid w:val="00BE0984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67BB"/>
    <w:rsid w:val="00C175C2"/>
    <w:rsid w:val="00C20954"/>
    <w:rsid w:val="00C22923"/>
    <w:rsid w:val="00C23A7A"/>
    <w:rsid w:val="00C2636D"/>
    <w:rsid w:val="00C2669E"/>
    <w:rsid w:val="00C26F91"/>
    <w:rsid w:val="00C3039C"/>
    <w:rsid w:val="00C30D04"/>
    <w:rsid w:val="00C326CB"/>
    <w:rsid w:val="00C32B04"/>
    <w:rsid w:val="00C32BFA"/>
    <w:rsid w:val="00C33C1D"/>
    <w:rsid w:val="00C35A9C"/>
    <w:rsid w:val="00C37FD7"/>
    <w:rsid w:val="00C43E4D"/>
    <w:rsid w:val="00C4416A"/>
    <w:rsid w:val="00C453BA"/>
    <w:rsid w:val="00C46005"/>
    <w:rsid w:val="00C50557"/>
    <w:rsid w:val="00C5070D"/>
    <w:rsid w:val="00C531DF"/>
    <w:rsid w:val="00C548BA"/>
    <w:rsid w:val="00C56C21"/>
    <w:rsid w:val="00C61C7A"/>
    <w:rsid w:val="00C64EEE"/>
    <w:rsid w:val="00C65C7A"/>
    <w:rsid w:val="00C66934"/>
    <w:rsid w:val="00C8084D"/>
    <w:rsid w:val="00C82681"/>
    <w:rsid w:val="00C83751"/>
    <w:rsid w:val="00C86EF4"/>
    <w:rsid w:val="00C87D77"/>
    <w:rsid w:val="00C926AC"/>
    <w:rsid w:val="00CA1F38"/>
    <w:rsid w:val="00CA2C58"/>
    <w:rsid w:val="00CA3104"/>
    <w:rsid w:val="00CA5883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C7EB3"/>
    <w:rsid w:val="00CD06A0"/>
    <w:rsid w:val="00CD0CF9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1755"/>
    <w:rsid w:val="00D22A1E"/>
    <w:rsid w:val="00D24663"/>
    <w:rsid w:val="00D302B9"/>
    <w:rsid w:val="00D313E5"/>
    <w:rsid w:val="00D33D53"/>
    <w:rsid w:val="00D34E1D"/>
    <w:rsid w:val="00D34FB3"/>
    <w:rsid w:val="00D37191"/>
    <w:rsid w:val="00D4066A"/>
    <w:rsid w:val="00D4177C"/>
    <w:rsid w:val="00D436B3"/>
    <w:rsid w:val="00D44CF0"/>
    <w:rsid w:val="00D477DB"/>
    <w:rsid w:val="00D47FC9"/>
    <w:rsid w:val="00D5008A"/>
    <w:rsid w:val="00D509A6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51F"/>
    <w:rsid w:val="00DB1DE7"/>
    <w:rsid w:val="00DB3268"/>
    <w:rsid w:val="00DC0A9F"/>
    <w:rsid w:val="00DC0D48"/>
    <w:rsid w:val="00DC1AEE"/>
    <w:rsid w:val="00DC217E"/>
    <w:rsid w:val="00DC3F89"/>
    <w:rsid w:val="00DC45EF"/>
    <w:rsid w:val="00DC4F25"/>
    <w:rsid w:val="00DC6CCC"/>
    <w:rsid w:val="00DD01C7"/>
    <w:rsid w:val="00DD01D7"/>
    <w:rsid w:val="00DD1F18"/>
    <w:rsid w:val="00DD432D"/>
    <w:rsid w:val="00DD78CD"/>
    <w:rsid w:val="00DE5F37"/>
    <w:rsid w:val="00DE789A"/>
    <w:rsid w:val="00DF009F"/>
    <w:rsid w:val="00DF1CE9"/>
    <w:rsid w:val="00DF2BCC"/>
    <w:rsid w:val="00DF3A5B"/>
    <w:rsid w:val="00DF7B95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4D4"/>
    <w:rsid w:val="00E9377B"/>
    <w:rsid w:val="00E93FAF"/>
    <w:rsid w:val="00EA11E4"/>
    <w:rsid w:val="00EA3DCE"/>
    <w:rsid w:val="00EA4734"/>
    <w:rsid w:val="00EA5A38"/>
    <w:rsid w:val="00EA673F"/>
    <w:rsid w:val="00EB256E"/>
    <w:rsid w:val="00EB26AD"/>
    <w:rsid w:val="00EB2B9A"/>
    <w:rsid w:val="00EB38BA"/>
    <w:rsid w:val="00EC0CBF"/>
    <w:rsid w:val="00EC1147"/>
    <w:rsid w:val="00EC480E"/>
    <w:rsid w:val="00EC4BF2"/>
    <w:rsid w:val="00EC7B47"/>
    <w:rsid w:val="00ED0404"/>
    <w:rsid w:val="00ED2245"/>
    <w:rsid w:val="00ED5D6C"/>
    <w:rsid w:val="00ED74A9"/>
    <w:rsid w:val="00EE01CA"/>
    <w:rsid w:val="00EE1980"/>
    <w:rsid w:val="00EE302A"/>
    <w:rsid w:val="00EE4E38"/>
    <w:rsid w:val="00EE5E09"/>
    <w:rsid w:val="00EF091E"/>
    <w:rsid w:val="00EF6DEF"/>
    <w:rsid w:val="00EF75AF"/>
    <w:rsid w:val="00F0064F"/>
    <w:rsid w:val="00F034B2"/>
    <w:rsid w:val="00F12234"/>
    <w:rsid w:val="00F21444"/>
    <w:rsid w:val="00F215E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7101"/>
    <w:rsid w:val="00F611DA"/>
    <w:rsid w:val="00F61AAC"/>
    <w:rsid w:val="00F711E6"/>
    <w:rsid w:val="00F71478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C26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A1C36"/>
    <w:rPr>
      <w:rFonts w:ascii="Courier New" w:hAnsi="Courier New"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07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7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7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789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78964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78974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204107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7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7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7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7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586</Words>
  <Characters>3345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10</cp:revision>
  <cp:lastPrinted>2019-05-23T13:52:00Z</cp:lastPrinted>
  <dcterms:created xsi:type="dcterms:W3CDTF">2019-05-23T08:30:00Z</dcterms:created>
  <dcterms:modified xsi:type="dcterms:W3CDTF">2019-05-27T09:22:00Z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